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7EC257" w14:textId="77777777" w:rsidR="00FB3138" w:rsidRPr="00BF37DE" w:rsidRDefault="00FB3138" w:rsidP="00FB3138">
      <w:pPr>
        <w:rPr>
          <w:highlight w:val="yellow"/>
        </w:rPr>
      </w:pPr>
      <w:bookmarkStart w:id="0" w:name="_GoBack"/>
      <w:bookmarkEnd w:id="0"/>
      <w:r w:rsidRPr="00BF37DE">
        <w:rPr>
          <w:highlight w:val="yellow"/>
        </w:rPr>
        <w:t>What is your **highest** level of education</w:t>
      </w:r>
      <w:r w:rsidR="00A027FE" w:rsidRPr="00BF37DE">
        <w:rPr>
          <w:highlight w:val="yellow"/>
        </w:rPr>
        <w:t xml:space="preserve">? </w:t>
      </w:r>
      <w:r w:rsidRPr="00BF37DE">
        <w:rPr>
          <w:highlight w:val="yellow"/>
        </w:rPr>
        <w:t>If you are currently in fill-time education please put your highest qualification to date.</w:t>
      </w:r>
    </w:p>
    <w:p w14:paraId="0BF2562E" w14:textId="77777777" w:rsidR="00FB3138" w:rsidRPr="00BF37DE" w:rsidRDefault="00FB3138" w:rsidP="007F3E01">
      <w:pPr>
        <w:pStyle w:val="NoSpacing"/>
        <w:rPr>
          <w:highlight w:val="yellow"/>
        </w:rPr>
      </w:pPr>
      <w:r w:rsidRPr="00BF37DE">
        <w:rPr>
          <w:highlight w:val="yellow"/>
        </w:rPr>
        <w:t>I did not complete any formal education</w:t>
      </w:r>
    </w:p>
    <w:p w14:paraId="6AE0DCA1" w14:textId="77777777" w:rsidR="00FB3138" w:rsidRPr="00BF37DE" w:rsidRDefault="00FB3138" w:rsidP="007F3E01">
      <w:pPr>
        <w:pStyle w:val="NoSpacing"/>
        <w:rPr>
          <w:highlight w:val="yellow"/>
        </w:rPr>
      </w:pPr>
      <w:r w:rsidRPr="00BF37DE">
        <w:rPr>
          <w:highlight w:val="yellow"/>
        </w:rPr>
        <w:t>Early childhood education</w:t>
      </w:r>
    </w:p>
    <w:p w14:paraId="4F7CF5FD" w14:textId="50BB6D5F" w:rsidR="00FB3138" w:rsidRPr="00BF37DE" w:rsidRDefault="00FB3138" w:rsidP="007F3E01">
      <w:pPr>
        <w:pStyle w:val="NoSpacing"/>
        <w:rPr>
          <w:highlight w:val="yellow"/>
        </w:rPr>
      </w:pPr>
      <w:r w:rsidRPr="00BF37DE">
        <w:rPr>
          <w:highlight w:val="yellow"/>
        </w:rPr>
        <w:t>Primary education</w:t>
      </w:r>
    </w:p>
    <w:p w14:paraId="07F5BB29" w14:textId="11E4BE32" w:rsidR="00FB3138" w:rsidRPr="00BF37DE" w:rsidRDefault="00FB3138" w:rsidP="007F3E01">
      <w:pPr>
        <w:pStyle w:val="NoSpacing"/>
        <w:rPr>
          <w:highlight w:val="yellow"/>
        </w:rPr>
      </w:pPr>
      <w:r w:rsidRPr="00BF37DE">
        <w:rPr>
          <w:highlight w:val="yellow"/>
        </w:rPr>
        <w:t>Lower secondary education (</w:t>
      </w:r>
      <w:r w:rsidR="00D25786" w:rsidRPr="00D25786">
        <w:t>Middle education (grades 7-9)</w:t>
      </w:r>
      <w:r w:rsidR="00D25786">
        <w:t>)</w:t>
      </w:r>
    </w:p>
    <w:p w14:paraId="7919DBF9" w14:textId="0F612ECD" w:rsidR="00FB3138" w:rsidRPr="00BF37DE" w:rsidRDefault="00FB3138" w:rsidP="007F3E01">
      <w:pPr>
        <w:pStyle w:val="NoSpacing"/>
        <w:rPr>
          <w:highlight w:val="yellow"/>
        </w:rPr>
      </w:pPr>
      <w:r w:rsidRPr="00BF37DE">
        <w:rPr>
          <w:highlight w:val="yellow"/>
        </w:rPr>
        <w:t>Upper secondary education (</w:t>
      </w:r>
      <w:r w:rsidR="00D25786" w:rsidRPr="00D25786">
        <w:t>Secondary education (grades 10-12)/GED or H.S. Equivalency Programme</w:t>
      </w:r>
      <w:r w:rsidR="00D25786">
        <w:t>)</w:t>
      </w:r>
    </w:p>
    <w:p w14:paraId="7018D59E" w14:textId="1E4D2F83" w:rsidR="00FB3138" w:rsidRPr="00BF37DE" w:rsidRDefault="00FB3138" w:rsidP="007F3E01">
      <w:pPr>
        <w:pStyle w:val="NoSpacing"/>
        <w:rPr>
          <w:highlight w:val="yellow"/>
        </w:rPr>
      </w:pPr>
      <w:r w:rsidRPr="00BF37DE">
        <w:rPr>
          <w:highlight w:val="yellow"/>
        </w:rPr>
        <w:t xml:space="preserve">Post-secondary, non-tertiary education (generally vocational/ professional qualification of 1-2 years, e.g. </w:t>
      </w:r>
      <w:r w:rsidR="00D25786" w:rsidRPr="00D25786">
        <w:t>Certificate Program</w:t>
      </w:r>
      <w:r w:rsidR="00D25786">
        <w:t>)</w:t>
      </w:r>
    </w:p>
    <w:p w14:paraId="03C7F97A" w14:textId="1D8A79E1" w:rsidR="00FB3138" w:rsidRPr="00BF37DE" w:rsidRDefault="00FB3138" w:rsidP="007F3E01">
      <w:pPr>
        <w:pStyle w:val="NoSpacing"/>
        <w:rPr>
          <w:highlight w:val="yellow"/>
        </w:rPr>
      </w:pPr>
      <w:r w:rsidRPr="00BF37DE">
        <w:rPr>
          <w:highlight w:val="yellow"/>
        </w:rPr>
        <w:t xml:space="preserve">Short-cycle tertiary education (vocational education and training, studying towards a non-academic degree, e.g. </w:t>
      </w:r>
      <w:r w:rsidR="00D25786" w:rsidRPr="00D25786">
        <w:t>Vocational Associate's Degree Programme/Academic Associate's Degree Programme</w:t>
      </w:r>
      <w:r w:rsidR="00D25786">
        <w:t>)</w:t>
      </w:r>
    </w:p>
    <w:p w14:paraId="29BA602A" w14:textId="77777777" w:rsidR="00FB3138" w:rsidRPr="00BF37DE" w:rsidRDefault="00FB3138" w:rsidP="007F3E01">
      <w:pPr>
        <w:pStyle w:val="NoSpacing"/>
        <w:rPr>
          <w:highlight w:val="yellow"/>
        </w:rPr>
      </w:pPr>
      <w:r w:rsidRPr="00BF37DE">
        <w:rPr>
          <w:highlight w:val="yellow"/>
        </w:rPr>
        <w:t xml:space="preserve">Bachelors or equivalent level degree </w:t>
      </w:r>
    </w:p>
    <w:p w14:paraId="6E07F07D" w14:textId="77777777" w:rsidR="00FB3138" w:rsidRPr="00BF37DE" w:rsidRDefault="00FB3138" w:rsidP="007F3E01">
      <w:pPr>
        <w:pStyle w:val="NoSpacing"/>
        <w:rPr>
          <w:highlight w:val="yellow"/>
        </w:rPr>
      </w:pPr>
      <w:r w:rsidRPr="00BF37DE">
        <w:rPr>
          <w:highlight w:val="yellow"/>
        </w:rPr>
        <w:t>Masters or equivalent level degree</w:t>
      </w:r>
    </w:p>
    <w:p w14:paraId="41A1E552" w14:textId="77777777" w:rsidR="00FB3138" w:rsidRDefault="00FB3138" w:rsidP="007F3E01">
      <w:pPr>
        <w:pStyle w:val="NoSpacing"/>
      </w:pPr>
      <w:r w:rsidRPr="00BF37DE">
        <w:rPr>
          <w:highlight w:val="yellow"/>
        </w:rPr>
        <w:t>Doctoral or equivalent level degree</w:t>
      </w:r>
    </w:p>
    <w:p w14:paraId="7AE742A4" w14:textId="77777777" w:rsidR="002D4054" w:rsidRDefault="002D4054" w:rsidP="007F3E01">
      <w:pPr>
        <w:pStyle w:val="NoSpacing"/>
      </w:pPr>
    </w:p>
    <w:p w14:paraId="14F49534" w14:textId="77777777" w:rsidR="00A027FE" w:rsidRDefault="002D4054" w:rsidP="00FB3138">
      <w:r w:rsidRPr="00387067">
        <w:rPr>
          <w:color w:val="FF0000"/>
          <w:highlight w:val="yellow"/>
        </w:rPr>
        <w:t>#NB: relevant examples should be provided by markets</w:t>
      </w:r>
    </w:p>
    <w:p w14:paraId="060C96AE" w14:textId="77777777" w:rsidR="00FB3138" w:rsidRDefault="00A027FE" w:rsidP="00FB3138">
      <w:r>
        <w:t xml:space="preserve">[Q1_aNEW] </w:t>
      </w:r>
      <w:r w:rsidR="00FB3138">
        <w:t xml:space="preserve"> </w:t>
      </w:r>
      <w:r w:rsidR="002C32D2" w:rsidRPr="002C32D2">
        <w:t>How often do you access the Internet for _any purpose_ (i.e. for work/leisure etc.)? &lt;&lt;br/&gt;&gt;&lt;&lt;br/&gt;&gt;This should include access from any device (desktop, laptop, tablet or mobile) and from any location (home, work, internet café or any other location).</w:t>
      </w:r>
    </w:p>
    <w:p w14:paraId="2BFD39D3" w14:textId="77777777" w:rsidR="00FB3138" w:rsidRDefault="00FB3138" w:rsidP="007F3E01">
      <w:pPr>
        <w:pStyle w:val="NoSpacing"/>
      </w:pPr>
      <w:r>
        <w:t xml:space="preserve">More than 10 times a day </w:t>
      </w:r>
      <w:r w:rsidRPr="00BF37DE">
        <w:rPr>
          <w:highlight w:val="yellow"/>
        </w:rPr>
        <w:t>(select this if you feel like you are always connected to the internet)</w:t>
      </w:r>
    </w:p>
    <w:p w14:paraId="2CA0185D" w14:textId="77777777" w:rsidR="00FB3138" w:rsidRDefault="00FB3138" w:rsidP="007F3E01">
      <w:pPr>
        <w:pStyle w:val="NoSpacing"/>
      </w:pPr>
      <w:r>
        <w:t>Between 6 and 10 times a day</w:t>
      </w:r>
    </w:p>
    <w:p w14:paraId="14D370EB" w14:textId="77777777" w:rsidR="00FB3138" w:rsidRDefault="00FB3138" w:rsidP="007F3E01">
      <w:pPr>
        <w:pStyle w:val="NoSpacing"/>
      </w:pPr>
      <w:r>
        <w:t>Between 2 and 5 times a day</w:t>
      </w:r>
    </w:p>
    <w:p w14:paraId="0E9FA5A4" w14:textId="77777777" w:rsidR="00FB3138" w:rsidRDefault="00FB3138" w:rsidP="007F3E01">
      <w:pPr>
        <w:pStyle w:val="NoSpacing"/>
      </w:pPr>
      <w:r>
        <w:t>Once a day</w:t>
      </w:r>
    </w:p>
    <w:p w14:paraId="1DA235E2" w14:textId="77777777" w:rsidR="00FB3138" w:rsidRDefault="00FB3138" w:rsidP="007F3E01">
      <w:pPr>
        <w:pStyle w:val="NoSpacing"/>
      </w:pPr>
      <w:r>
        <w:t>4-6 days a week</w:t>
      </w:r>
    </w:p>
    <w:p w14:paraId="72F9E681" w14:textId="77777777" w:rsidR="00FB3138" w:rsidRDefault="00FB3138" w:rsidP="007F3E01">
      <w:pPr>
        <w:pStyle w:val="NoSpacing"/>
      </w:pPr>
      <w:r>
        <w:t>2-3 days a week</w:t>
      </w:r>
    </w:p>
    <w:p w14:paraId="780CE709" w14:textId="77777777" w:rsidR="00FB3138" w:rsidRDefault="00FB3138" w:rsidP="007F3E01">
      <w:pPr>
        <w:pStyle w:val="NoSpacing"/>
      </w:pPr>
      <w:r>
        <w:t>Once a week</w:t>
      </w:r>
    </w:p>
    <w:p w14:paraId="22082DFF" w14:textId="77777777" w:rsidR="00FB3138" w:rsidRDefault="00FB3138" w:rsidP="007F3E01">
      <w:pPr>
        <w:pStyle w:val="NoSpacing"/>
      </w:pPr>
      <w:r>
        <w:t>Less often than once a week</w:t>
      </w:r>
    </w:p>
    <w:p w14:paraId="2ED94E81" w14:textId="77777777" w:rsidR="00FB3138" w:rsidRDefault="00FB3138" w:rsidP="007F3E01">
      <w:pPr>
        <w:pStyle w:val="NoSpacing"/>
      </w:pPr>
      <w:r>
        <w:t>Don’t know</w:t>
      </w:r>
    </w:p>
    <w:p w14:paraId="61A56D8C" w14:textId="77777777" w:rsidR="007F3E01" w:rsidRDefault="007F3E01" w:rsidP="007F3E01">
      <w:pPr>
        <w:pStyle w:val="NoSpacing"/>
      </w:pPr>
    </w:p>
    <w:p w14:paraId="22688707" w14:textId="77777777" w:rsidR="00FB3138" w:rsidRDefault="00A027FE" w:rsidP="00FB3138">
      <w:r>
        <w:t xml:space="preserve"> </w:t>
      </w:r>
      <w:r w:rsidR="007F3E01">
        <w:t xml:space="preserve">[Q1b_NEW] </w:t>
      </w:r>
      <w:r w:rsidR="00FB3138">
        <w:t xml:space="preserve"> Typically, how often do you access _news_?&lt;&lt;br/&gt;&gt;&lt;&lt;br/&gt;&gt;By news we mean national, international, regional/local news and other topical events accessed via any platform (radio, TV, newspaper or online).</w:t>
      </w:r>
    </w:p>
    <w:p w14:paraId="1F10D1FD" w14:textId="77777777" w:rsidR="00FB3138" w:rsidRDefault="00FB3138" w:rsidP="007F3E01">
      <w:pPr>
        <w:pStyle w:val="NoSpacing"/>
      </w:pPr>
      <w:r>
        <w:t>More than 10 times a day</w:t>
      </w:r>
    </w:p>
    <w:p w14:paraId="6354A476" w14:textId="77777777" w:rsidR="00FB3138" w:rsidRDefault="00FB3138" w:rsidP="007F3E01">
      <w:pPr>
        <w:pStyle w:val="NoSpacing"/>
      </w:pPr>
      <w:r>
        <w:t>Between 6 and 10 times a day</w:t>
      </w:r>
    </w:p>
    <w:p w14:paraId="41361CA2" w14:textId="77777777" w:rsidR="00FB3138" w:rsidRDefault="00FB3138" w:rsidP="007F3E01">
      <w:pPr>
        <w:pStyle w:val="NoSpacing"/>
      </w:pPr>
      <w:r>
        <w:t>Between 2 and 5 times a day</w:t>
      </w:r>
    </w:p>
    <w:p w14:paraId="53F53D8E" w14:textId="77777777" w:rsidR="00FB3138" w:rsidRDefault="00FB3138" w:rsidP="007F3E01">
      <w:pPr>
        <w:pStyle w:val="NoSpacing"/>
      </w:pPr>
      <w:r>
        <w:t>Once a day</w:t>
      </w:r>
    </w:p>
    <w:p w14:paraId="02474E1A" w14:textId="77777777" w:rsidR="00FB3138" w:rsidRDefault="00FB3138" w:rsidP="007F3E01">
      <w:pPr>
        <w:pStyle w:val="NoSpacing"/>
      </w:pPr>
      <w:r>
        <w:t>4-6 days a week</w:t>
      </w:r>
    </w:p>
    <w:p w14:paraId="048BE2F0" w14:textId="77777777" w:rsidR="00FB3138" w:rsidRDefault="00FB3138" w:rsidP="007F3E01">
      <w:pPr>
        <w:pStyle w:val="NoSpacing"/>
      </w:pPr>
      <w:r>
        <w:t>2-3 days a week</w:t>
      </w:r>
    </w:p>
    <w:p w14:paraId="058DBA1B" w14:textId="77777777" w:rsidR="00FB3138" w:rsidRDefault="00FB3138" w:rsidP="007F3E01">
      <w:pPr>
        <w:pStyle w:val="NoSpacing"/>
      </w:pPr>
      <w:r>
        <w:t>Once a week</w:t>
      </w:r>
    </w:p>
    <w:p w14:paraId="292948A9" w14:textId="77777777" w:rsidR="00FB3138" w:rsidRDefault="00FB3138" w:rsidP="007F3E01">
      <w:pPr>
        <w:pStyle w:val="NoSpacing"/>
      </w:pPr>
      <w:r>
        <w:t>Less often than once a week</w:t>
      </w:r>
    </w:p>
    <w:p w14:paraId="2FD54215" w14:textId="77777777" w:rsidR="00FB3138" w:rsidRDefault="00FB3138" w:rsidP="007F3E01">
      <w:pPr>
        <w:pStyle w:val="NoSpacing"/>
      </w:pPr>
      <w:r>
        <w:t>Less often than once a month</w:t>
      </w:r>
    </w:p>
    <w:p w14:paraId="2354E58A" w14:textId="77777777" w:rsidR="00FB3138" w:rsidRDefault="00FB3138" w:rsidP="007F3E01">
      <w:pPr>
        <w:pStyle w:val="NoSpacing"/>
      </w:pPr>
      <w:r>
        <w:t>Never</w:t>
      </w:r>
    </w:p>
    <w:p w14:paraId="0AF6A4AB" w14:textId="77777777" w:rsidR="00FB3138" w:rsidRDefault="00FB3138" w:rsidP="007F3E01">
      <w:pPr>
        <w:pStyle w:val="NoSpacing"/>
      </w:pPr>
      <w:r>
        <w:t>Don't know</w:t>
      </w:r>
    </w:p>
    <w:p w14:paraId="3317FD2D" w14:textId="77777777" w:rsidR="00FB3138" w:rsidRDefault="00FB3138" w:rsidP="00FB3138"/>
    <w:p w14:paraId="3A588502" w14:textId="77777777" w:rsidR="00FB3138" w:rsidRDefault="00FB3138" w:rsidP="00FB3138">
      <w:r>
        <w:t>{page p_intro}</w:t>
      </w:r>
    </w:p>
    <w:p w14:paraId="70F37983" w14:textId="77777777" w:rsidR="00FB3138" w:rsidRDefault="00FB3138" w:rsidP="00FB3138">
      <w:r>
        <w:lastRenderedPageBreak/>
        <w:t>Thank you for taking the time to complete this survey all about news consumption. The survey should take about 15 minutes, and upon completion your account will be credited with 50 points.</w:t>
      </w:r>
    </w:p>
    <w:p w14:paraId="478983FC" w14:textId="77777777" w:rsidR="00FB3138" w:rsidRDefault="00FB3138" w:rsidP="00FB3138">
      <w:r>
        <w:t>{end page p_intro}</w:t>
      </w:r>
    </w:p>
    <w:p w14:paraId="01993BE2" w14:textId="77777777" w:rsidR="00FB3138" w:rsidRDefault="00FB3138" w:rsidP="00FB3138"/>
    <w:p w14:paraId="6E9AFEB4" w14:textId="77777777" w:rsidR="00FB3138" w:rsidRDefault="007F3E01" w:rsidP="00FB3138">
      <w:r>
        <w:t xml:space="preserve"> [Q1c] </w:t>
      </w:r>
      <w:r w:rsidR="00FB3138">
        <w:t xml:space="preserve"> How interested, if at all, would you say you are in news?</w:t>
      </w:r>
    </w:p>
    <w:p w14:paraId="4B2A22AC" w14:textId="77777777" w:rsidR="00FB3138" w:rsidRDefault="00FB3138" w:rsidP="007F3E01">
      <w:pPr>
        <w:pStyle w:val="NoSpacing"/>
      </w:pPr>
      <w:r>
        <w:t>Extremely interested</w:t>
      </w:r>
    </w:p>
    <w:p w14:paraId="2A80F96D" w14:textId="77777777" w:rsidR="00FB3138" w:rsidRDefault="00FB3138" w:rsidP="007F3E01">
      <w:pPr>
        <w:pStyle w:val="NoSpacing"/>
      </w:pPr>
      <w:r>
        <w:t>Very interested</w:t>
      </w:r>
    </w:p>
    <w:p w14:paraId="30ED9561" w14:textId="77777777" w:rsidR="00FB3138" w:rsidRDefault="00FB3138" w:rsidP="007F3E01">
      <w:pPr>
        <w:pStyle w:val="NoSpacing"/>
      </w:pPr>
      <w:r>
        <w:t>Somewhat interested</w:t>
      </w:r>
    </w:p>
    <w:p w14:paraId="2588685B" w14:textId="77777777" w:rsidR="00FB3138" w:rsidRDefault="00FB3138" w:rsidP="007F3E01">
      <w:pPr>
        <w:pStyle w:val="NoSpacing"/>
      </w:pPr>
      <w:r>
        <w:t>Not very interested</w:t>
      </w:r>
    </w:p>
    <w:p w14:paraId="7D1834C9" w14:textId="77777777" w:rsidR="00FB3138" w:rsidRDefault="00FB3138" w:rsidP="007F3E01">
      <w:pPr>
        <w:pStyle w:val="NoSpacing"/>
      </w:pPr>
      <w:r>
        <w:t>Not at all interested</w:t>
      </w:r>
    </w:p>
    <w:p w14:paraId="24ADF909" w14:textId="77777777" w:rsidR="00FB3138" w:rsidRDefault="00FB3138" w:rsidP="007F3E01">
      <w:pPr>
        <w:pStyle w:val="NoSpacing"/>
      </w:pPr>
      <w:r>
        <w:t>Don’t know</w:t>
      </w:r>
    </w:p>
    <w:p w14:paraId="4137850B" w14:textId="77777777" w:rsidR="00FB3138" w:rsidRDefault="00FB3138" w:rsidP="00FB3138"/>
    <w:p w14:paraId="09F7C85F" w14:textId="77777777" w:rsidR="00FB3138" w:rsidRDefault="007F3E01" w:rsidP="00FB3138">
      <w:r>
        <w:t xml:space="preserve"> </w:t>
      </w:r>
      <w:r w:rsidR="00FB3138">
        <w:t xml:space="preserve">[Q2_new2018] How interested, if at all, would you say you are in </w:t>
      </w:r>
      <w:r w:rsidR="002D4054" w:rsidRPr="00095995">
        <w:rPr>
          <w:strike/>
          <w:highlight w:val="yellow"/>
          <w:lang w:val="en-US"/>
        </w:rPr>
        <w:t>news about</w:t>
      </w:r>
      <w:r w:rsidR="002D4054" w:rsidRPr="00044EEB">
        <w:rPr>
          <w:lang w:val="en-US"/>
        </w:rPr>
        <w:t xml:space="preserve"> </w:t>
      </w:r>
      <w:r w:rsidR="00FB3138">
        <w:t>_politics_?</w:t>
      </w:r>
    </w:p>
    <w:p w14:paraId="01CEA208" w14:textId="77777777" w:rsidR="00FB3138" w:rsidRDefault="00FB3138" w:rsidP="007F3E01">
      <w:pPr>
        <w:pStyle w:val="NoSpacing"/>
      </w:pPr>
      <w:r>
        <w:t xml:space="preserve">Extremely interested </w:t>
      </w:r>
    </w:p>
    <w:p w14:paraId="6F2AC540" w14:textId="77777777" w:rsidR="00FB3138" w:rsidRDefault="00FB3138" w:rsidP="007F3E01">
      <w:pPr>
        <w:pStyle w:val="NoSpacing"/>
      </w:pPr>
      <w:r>
        <w:t>Very interested</w:t>
      </w:r>
    </w:p>
    <w:p w14:paraId="56DE18DE" w14:textId="77777777" w:rsidR="00FB3138" w:rsidRDefault="00FB3138" w:rsidP="007F3E01">
      <w:pPr>
        <w:pStyle w:val="NoSpacing"/>
      </w:pPr>
      <w:r>
        <w:t xml:space="preserve">Somewhat interested </w:t>
      </w:r>
    </w:p>
    <w:p w14:paraId="216CEDB8" w14:textId="77777777" w:rsidR="00FB3138" w:rsidRDefault="00FB3138" w:rsidP="007F3E01">
      <w:pPr>
        <w:pStyle w:val="NoSpacing"/>
      </w:pPr>
      <w:r>
        <w:t>Not very interested</w:t>
      </w:r>
    </w:p>
    <w:p w14:paraId="6AE862FD" w14:textId="77777777" w:rsidR="00FB3138" w:rsidRDefault="00FB3138" w:rsidP="007F3E01">
      <w:pPr>
        <w:pStyle w:val="NoSpacing"/>
      </w:pPr>
      <w:r>
        <w:t xml:space="preserve">Not at all interested </w:t>
      </w:r>
    </w:p>
    <w:p w14:paraId="702A781F" w14:textId="77777777" w:rsidR="00FB3138" w:rsidRDefault="00FB3138" w:rsidP="007F3E01">
      <w:pPr>
        <w:pStyle w:val="NoSpacing"/>
      </w:pPr>
      <w:r>
        <w:t xml:space="preserve">Don't know </w:t>
      </w:r>
    </w:p>
    <w:p w14:paraId="284F32FA" w14:textId="77777777" w:rsidR="00FB3138" w:rsidRDefault="00FB3138" w:rsidP="00FB3138"/>
    <w:p w14:paraId="01636216" w14:textId="77777777" w:rsidR="00FB3138" w:rsidRPr="002D4054" w:rsidRDefault="00FB3138" w:rsidP="00BF37DE">
      <w:pPr>
        <w:pStyle w:val="NoSpacing"/>
        <w:rPr>
          <w:b/>
          <w:highlight w:val="yellow"/>
        </w:rPr>
      </w:pPr>
      <w:r w:rsidRPr="002D4054">
        <w:rPr>
          <w:b/>
          <w:highlight w:val="yellow"/>
        </w:rPr>
        <w:t>#BRING BACK FROM 2017 SCRIPT</w:t>
      </w:r>
    </w:p>
    <w:p w14:paraId="5CB6A17C" w14:textId="77777777" w:rsidR="00FB3138" w:rsidRPr="00BF37DE" w:rsidRDefault="007F3E01" w:rsidP="00BF37DE">
      <w:pPr>
        <w:pStyle w:val="NoSpacing"/>
        <w:rPr>
          <w:highlight w:val="yellow"/>
        </w:rPr>
      </w:pPr>
      <w:r w:rsidRPr="00BF37DE">
        <w:rPr>
          <w:highlight w:val="yellow"/>
        </w:rPr>
        <w:t xml:space="preserve"> </w:t>
      </w:r>
      <w:r w:rsidR="00FB3138" w:rsidRPr="00BF37DE">
        <w:rPr>
          <w:highlight w:val="yellow"/>
        </w:rPr>
        <w:t>[Q1di_2017] Do you find yourself actively trying to avoid news these days?</w:t>
      </w:r>
    </w:p>
    <w:p w14:paraId="655DF46D" w14:textId="77777777" w:rsidR="00FB3138" w:rsidRPr="00BF37DE" w:rsidRDefault="007F3E01" w:rsidP="007F3E01">
      <w:pPr>
        <w:pStyle w:val="NoSpacing"/>
        <w:rPr>
          <w:highlight w:val="yellow"/>
        </w:rPr>
      </w:pPr>
      <w:r w:rsidRPr="00BF37DE">
        <w:rPr>
          <w:highlight w:val="yellow"/>
        </w:rPr>
        <w:t>O</w:t>
      </w:r>
      <w:r w:rsidR="00FB3138" w:rsidRPr="00BF37DE">
        <w:rPr>
          <w:highlight w:val="yellow"/>
        </w:rPr>
        <w:t>ften</w:t>
      </w:r>
    </w:p>
    <w:p w14:paraId="6076F1DB" w14:textId="77777777" w:rsidR="00FB3138" w:rsidRPr="00BF37DE" w:rsidRDefault="00FB3138" w:rsidP="007F3E01">
      <w:pPr>
        <w:pStyle w:val="NoSpacing"/>
        <w:rPr>
          <w:highlight w:val="yellow"/>
        </w:rPr>
      </w:pPr>
      <w:r w:rsidRPr="00BF37DE">
        <w:rPr>
          <w:highlight w:val="yellow"/>
        </w:rPr>
        <w:t>Sometimes</w:t>
      </w:r>
    </w:p>
    <w:p w14:paraId="4E294CDA" w14:textId="77777777" w:rsidR="00FB3138" w:rsidRPr="00BF37DE" w:rsidRDefault="00FB3138" w:rsidP="007F3E01">
      <w:pPr>
        <w:pStyle w:val="NoSpacing"/>
        <w:rPr>
          <w:highlight w:val="yellow"/>
        </w:rPr>
      </w:pPr>
      <w:r w:rsidRPr="00BF37DE">
        <w:rPr>
          <w:highlight w:val="yellow"/>
        </w:rPr>
        <w:t>Occasionally</w:t>
      </w:r>
    </w:p>
    <w:p w14:paraId="21762F6C" w14:textId="77777777" w:rsidR="00FB3138" w:rsidRPr="00BF37DE" w:rsidRDefault="00FB3138" w:rsidP="007F3E01">
      <w:pPr>
        <w:pStyle w:val="NoSpacing"/>
        <w:rPr>
          <w:highlight w:val="yellow"/>
        </w:rPr>
      </w:pPr>
      <w:r w:rsidRPr="00BF37DE">
        <w:rPr>
          <w:highlight w:val="yellow"/>
        </w:rPr>
        <w:t>Never</w:t>
      </w:r>
    </w:p>
    <w:p w14:paraId="4E060F1C" w14:textId="77777777" w:rsidR="00FB3138" w:rsidRDefault="00FB3138" w:rsidP="007F3E01">
      <w:pPr>
        <w:pStyle w:val="NoSpacing"/>
      </w:pPr>
      <w:r w:rsidRPr="00BF37DE">
        <w:rPr>
          <w:highlight w:val="yellow"/>
        </w:rPr>
        <w:t>Don’t know</w:t>
      </w:r>
    </w:p>
    <w:p w14:paraId="597E8CF2" w14:textId="77777777" w:rsidR="007F3E01" w:rsidRDefault="007F3E01" w:rsidP="00FB3138"/>
    <w:p w14:paraId="66F20FB4" w14:textId="77777777" w:rsidR="00FB3138" w:rsidRPr="007F3E01" w:rsidRDefault="00FB3138" w:rsidP="00FB3138">
      <w:pPr>
        <w:rPr>
          <w:highlight w:val="yellow"/>
        </w:rPr>
      </w:pPr>
      <w:r w:rsidRPr="007F3E01">
        <w:rPr>
          <w:highlight w:val="yellow"/>
        </w:rPr>
        <w:t>[Q1e_2019] Please indicate your level of agreement with the following statement. “I am worn out by the amount of news there is these days.”</w:t>
      </w:r>
    </w:p>
    <w:p w14:paraId="6F516CE4" w14:textId="77777777" w:rsidR="00FB3138" w:rsidRPr="007F3E01" w:rsidRDefault="00FB3138" w:rsidP="007F3E01">
      <w:pPr>
        <w:pStyle w:val="NoSpacing"/>
        <w:rPr>
          <w:highlight w:val="yellow"/>
        </w:rPr>
      </w:pPr>
      <w:r w:rsidRPr="007F3E01">
        <w:rPr>
          <w:highlight w:val="yellow"/>
        </w:rPr>
        <w:t>Strongly disagree</w:t>
      </w:r>
    </w:p>
    <w:p w14:paraId="21CB5460" w14:textId="77777777" w:rsidR="00FB3138" w:rsidRPr="007F3E01" w:rsidRDefault="00FB3138" w:rsidP="007F3E01">
      <w:pPr>
        <w:pStyle w:val="NoSpacing"/>
        <w:rPr>
          <w:highlight w:val="yellow"/>
        </w:rPr>
      </w:pPr>
      <w:r w:rsidRPr="007F3E01">
        <w:rPr>
          <w:highlight w:val="yellow"/>
        </w:rPr>
        <w:t>Tend to disagree</w:t>
      </w:r>
    </w:p>
    <w:p w14:paraId="1070AFEF" w14:textId="77777777" w:rsidR="00FB3138" w:rsidRPr="007F3E01" w:rsidRDefault="00FB3138" w:rsidP="007F3E01">
      <w:pPr>
        <w:pStyle w:val="NoSpacing"/>
        <w:rPr>
          <w:highlight w:val="yellow"/>
        </w:rPr>
      </w:pPr>
      <w:r w:rsidRPr="007F3E01">
        <w:rPr>
          <w:highlight w:val="yellow"/>
        </w:rPr>
        <w:t>Neither agree nor disagree</w:t>
      </w:r>
    </w:p>
    <w:p w14:paraId="4E1A1B1F" w14:textId="77777777" w:rsidR="00FB3138" w:rsidRPr="007F3E01" w:rsidRDefault="00FB3138" w:rsidP="007F3E01">
      <w:pPr>
        <w:pStyle w:val="NoSpacing"/>
        <w:rPr>
          <w:highlight w:val="yellow"/>
        </w:rPr>
      </w:pPr>
      <w:r w:rsidRPr="007F3E01">
        <w:rPr>
          <w:highlight w:val="yellow"/>
        </w:rPr>
        <w:t>Tend to agree</w:t>
      </w:r>
    </w:p>
    <w:p w14:paraId="5A8F500C" w14:textId="77777777" w:rsidR="00FB3138" w:rsidRDefault="00FB3138" w:rsidP="007F3E01">
      <w:pPr>
        <w:pStyle w:val="NoSpacing"/>
      </w:pPr>
      <w:r w:rsidRPr="007F3E01">
        <w:rPr>
          <w:highlight w:val="yellow"/>
        </w:rPr>
        <w:t>Strongly agree</w:t>
      </w:r>
    </w:p>
    <w:p w14:paraId="46FEC9C1" w14:textId="77777777" w:rsidR="00FB3138" w:rsidRDefault="00FB3138" w:rsidP="00FB3138"/>
    <w:p w14:paraId="378ED272" w14:textId="77777777" w:rsidR="00FB3138" w:rsidRDefault="007F3E01" w:rsidP="00FB3138">
      <w:r>
        <w:t xml:space="preserve"> [Q1F] </w:t>
      </w:r>
      <w:r w:rsidR="00FB3138">
        <w:t xml:space="preserve"> Some people talk about 'left', 'right' and 'centre' to describe parties and politicians. (Generally socialist parties would be considered ‘left wing’ whilst conservative parties would be considered ‘right wing’). With this in mind, where would you place yourself on the following scale?</w:t>
      </w:r>
    </w:p>
    <w:p w14:paraId="7D2C3760" w14:textId="77777777" w:rsidR="00FB3138" w:rsidRDefault="00FB3138" w:rsidP="007F3E01">
      <w:pPr>
        <w:pStyle w:val="NoSpacing"/>
      </w:pPr>
      <w:r>
        <w:t>Very left-wing</w:t>
      </w:r>
    </w:p>
    <w:p w14:paraId="24556785" w14:textId="77777777" w:rsidR="00FB3138" w:rsidRDefault="00FB3138" w:rsidP="007F3E01">
      <w:pPr>
        <w:pStyle w:val="NoSpacing"/>
      </w:pPr>
      <w:r>
        <w:t>Fairly left-wing</w:t>
      </w:r>
    </w:p>
    <w:p w14:paraId="7B7126B7" w14:textId="77777777" w:rsidR="00FB3138" w:rsidRDefault="00FB3138" w:rsidP="007F3E01">
      <w:pPr>
        <w:pStyle w:val="NoSpacing"/>
      </w:pPr>
      <w:r>
        <w:t>Slightly left-of-centre</w:t>
      </w:r>
    </w:p>
    <w:p w14:paraId="3EE72CAC" w14:textId="77777777" w:rsidR="00FB3138" w:rsidRDefault="00FB3138" w:rsidP="007F3E01">
      <w:pPr>
        <w:pStyle w:val="NoSpacing"/>
      </w:pPr>
      <w:r>
        <w:t>Centre</w:t>
      </w:r>
    </w:p>
    <w:p w14:paraId="45A9956E" w14:textId="77777777" w:rsidR="00FB3138" w:rsidRDefault="00FB3138" w:rsidP="007F3E01">
      <w:pPr>
        <w:pStyle w:val="NoSpacing"/>
      </w:pPr>
      <w:r>
        <w:t>Slightly right-of-centre</w:t>
      </w:r>
    </w:p>
    <w:p w14:paraId="15D679BA" w14:textId="77777777" w:rsidR="00FB3138" w:rsidRDefault="00FB3138" w:rsidP="007F3E01">
      <w:pPr>
        <w:pStyle w:val="NoSpacing"/>
      </w:pPr>
      <w:r>
        <w:lastRenderedPageBreak/>
        <w:t>Fairly right-wing</w:t>
      </w:r>
    </w:p>
    <w:p w14:paraId="60088319" w14:textId="77777777" w:rsidR="00FB3138" w:rsidRDefault="00FB3138" w:rsidP="007F3E01">
      <w:pPr>
        <w:pStyle w:val="NoSpacing"/>
      </w:pPr>
      <w:r>
        <w:t>Very right-wing</w:t>
      </w:r>
    </w:p>
    <w:p w14:paraId="419A4E91" w14:textId="77777777" w:rsidR="00FB3138" w:rsidRDefault="00FB3138" w:rsidP="007F3E01">
      <w:pPr>
        <w:pStyle w:val="NoSpacing"/>
      </w:pPr>
      <w:r>
        <w:t>Don't know</w:t>
      </w:r>
    </w:p>
    <w:p w14:paraId="57C4ED83" w14:textId="77777777" w:rsidR="00FB3138" w:rsidRDefault="00FB3138" w:rsidP="00FB3138"/>
    <w:p w14:paraId="38D89674" w14:textId="77777777" w:rsidR="00FB3138" w:rsidRDefault="007F3E01" w:rsidP="00BF37DE">
      <w:pPr>
        <w:pStyle w:val="NoSpacing"/>
        <w:rPr>
          <w:highlight w:val="yellow"/>
        </w:rPr>
      </w:pPr>
      <w:r>
        <w:rPr>
          <w:highlight w:val="yellow"/>
        </w:rPr>
        <w:t xml:space="preserve"> [Q2_2019] </w:t>
      </w:r>
      <w:r w:rsidR="00FB3138" w:rsidRPr="007F3E01">
        <w:rPr>
          <w:highlight w:val="yellow"/>
        </w:rPr>
        <w:t xml:space="preserve"> Please indicate your level of agreement with the following statements.</w:t>
      </w:r>
    </w:p>
    <w:p w14:paraId="6810AE24" w14:textId="77777777" w:rsidR="00BF37DE" w:rsidRPr="007F3E01" w:rsidRDefault="00BF37DE" w:rsidP="00BF37DE">
      <w:pPr>
        <w:pStyle w:val="NoSpacing"/>
        <w:rPr>
          <w:highlight w:val="yellow"/>
        </w:rPr>
      </w:pPr>
    </w:p>
    <w:p w14:paraId="62F5784A" w14:textId="77777777" w:rsidR="00FB3138" w:rsidRPr="007F3E01" w:rsidRDefault="00FB3138" w:rsidP="00BF37DE">
      <w:pPr>
        <w:pStyle w:val="NoSpacing"/>
        <w:rPr>
          <w:highlight w:val="yellow"/>
        </w:rPr>
      </w:pPr>
      <w:r w:rsidRPr="007F3E01">
        <w:rPr>
          <w:highlight w:val="yellow"/>
        </w:rPr>
        <w:t>The people should be asked whenever important decisions are taken</w:t>
      </w:r>
    </w:p>
    <w:p w14:paraId="7E148738" w14:textId="77777777" w:rsidR="00FB3138" w:rsidRPr="007F3E01" w:rsidRDefault="00FB3138" w:rsidP="00BF37DE">
      <w:pPr>
        <w:pStyle w:val="NoSpacing"/>
        <w:rPr>
          <w:highlight w:val="yellow"/>
        </w:rPr>
      </w:pPr>
      <w:r w:rsidRPr="007F3E01">
        <w:rPr>
          <w:highlight w:val="yellow"/>
        </w:rPr>
        <w:t>Most elected officials don’t care what people like me think</w:t>
      </w:r>
    </w:p>
    <w:p w14:paraId="74947576" w14:textId="77777777" w:rsidR="00FB3138" w:rsidRDefault="00FB3138" w:rsidP="00BF37DE">
      <w:pPr>
        <w:pStyle w:val="NoSpacing"/>
        <w:rPr>
          <w:highlight w:val="yellow"/>
        </w:rPr>
      </w:pPr>
      <w:r w:rsidRPr="007F3E01">
        <w:rPr>
          <w:highlight w:val="yellow"/>
        </w:rPr>
        <w:t xml:space="preserve">Immigration threatens our national culture </w:t>
      </w:r>
    </w:p>
    <w:p w14:paraId="7E6B3576" w14:textId="77777777" w:rsidR="00BF37DE" w:rsidRPr="007F3E01" w:rsidRDefault="00BF37DE" w:rsidP="00BF37DE">
      <w:pPr>
        <w:pStyle w:val="NoSpacing"/>
        <w:rPr>
          <w:highlight w:val="yellow"/>
        </w:rPr>
      </w:pPr>
    </w:p>
    <w:p w14:paraId="71EEEAF9" w14:textId="77777777" w:rsidR="00FB3138" w:rsidRPr="007F3E01" w:rsidRDefault="00FB3138" w:rsidP="007F3E01">
      <w:pPr>
        <w:pStyle w:val="NoSpacing"/>
        <w:rPr>
          <w:highlight w:val="yellow"/>
        </w:rPr>
      </w:pPr>
      <w:r w:rsidRPr="007F3E01">
        <w:rPr>
          <w:highlight w:val="yellow"/>
        </w:rPr>
        <w:t>Strongly disagree</w:t>
      </w:r>
    </w:p>
    <w:p w14:paraId="75B93D14" w14:textId="77777777" w:rsidR="00FB3138" w:rsidRPr="007F3E01" w:rsidRDefault="00FB3138" w:rsidP="007F3E01">
      <w:pPr>
        <w:pStyle w:val="NoSpacing"/>
        <w:rPr>
          <w:highlight w:val="yellow"/>
        </w:rPr>
      </w:pPr>
      <w:r w:rsidRPr="007F3E01">
        <w:rPr>
          <w:highlight w:val="yellow"/>
        </w:rPr>
        <w:t>Tend to disagree</w:t>
      </w:r>
    </w:p>
    <w:p w14:paraId="5E691463" w14:textId="77777777" w:rsidR="00FB3138" w:rsidRPr="007F3E01" w:rsidRDefault="00FB3138" w:rsidP="007F3E01">
      <w:pPr>
        <w:pStyle w:val="NoSpacing"/>
        <w:rPr>
          <w:highlight w:val="yellow"/>
        </w:rPr>
      </w:pPr>
      <w:r w:rsidRPr="007F3E01">
        <w:rPr>
          <w:highlight w:val="yellow"/>
        </w:rPr>
        <w:t>Neither agree nor disagree</w:t>
      </w:r>
    </w:p>
    <w:p w14:paraId="003FF801" w14:textId="77777777" w:rsidR="00FB3138" w:rsidRPr="007F3E01" w:rsidRDefault="00FB3138" w:rsidP="007F3E01">
      <w:pPr>
        <w:pStyle w:val="NoSpacing"/>
        <w:rPr>
          <w:highlight w:val="yellow"/>
        </w:rPr>
      </w:pPr>
      <w:r w:rsidRPr="007F3E01">
        <w:rPr>
          <w:highlight w:val="yellow"/>
        </w:rPr>
        <w:t>Tend to agree</w:t>
      </w:r>
    </w:p>
    <w:p w14:paraId="3119F044" w14:textId="77777777" w:rsidR="00FB3138" w:rsidRDefault="00FB3138" w:rsidP="007F3E01">
      <w:pPr>
        <w:pStyle w:val="NoSpacing"/>
      </w:pPr>
      <w:r w:rsidRPr="007F3E01">
        <w:rPr>
          <w:highlight w:val="yellow"/>
        </w:rPr>
        <w:t>Strongly agree</w:t>
      </w:r>
    </w:p>
    <w:p w14:paraId="4B23397F" w14:textId="77777777" w:rsidR="00FB3138" w:rsidRDefault="00FB3138" w:rsidP="00FB3138"/>
    <w:p w14:paraId="2161885E" w14:textId="77777777" w:rsidR="00FB3138" w:rsidRDefault="00FB3138" w:rsidP="00FB3138">
      <w:r>
        <w:t>{text if error3==1}</w:t>
      </w:r>
    </w:p>
    <w:p w14:paraId="35B93FB6" w14:textId="77777777" w:rsidR="00FB3138" w:rsidRDefault="00FB3138" w:rsidP="00FB3138">
      <w:r>
        <w:t>&lt;&lt;span class="alert alert-error"&gt; Please provide an answer option. &lt;/span&gt;&gt;</w:t>
      </w:r>
    </w:p>
    <w:p w14:paraId="1ECE007C" w14:textId="77777777" w:rsidR="00FB3138" w:rsidRDefault="00FB3138" w:rsidP="00FB3138">
      <w:r>
        <w:t>{end text}</w:t>
      </w:r>
    </w:p>
    <w:p w14:paraId="5FF566F1" w14:textId="77777777" w:rsidR="00FB3138" w:rsidRDefault="00FB3138" w:rsidP="00FB3138">
      <w:r>
        <w:t>{text if error3==2}</w:t>
      </w:r>
    </w:p>
    <w:p w14:paraId="647B19D8" w14:textId="77777777" w:rsidR="00FB3138" w:rsidRDefault="00FB3138" w:rsidP="00FB3138">
      <w:r>
        <w:t>&lt;&lt;span class="alert alert-error"&gt; Please exclude 'none of these' when selecting other options. &lt;/span&gt;&gt;</w:t>
      </w:r>
    </w:p>
    <w:p w14:paraId="619B5BB1" w14:textId="77777777" w:rsidR="00FB3138" w:rsidRDefault="00FB3138" w:rsidP="00FB3138">
      <w:r>
        <w:t>{end text}</w:t>
      </w:r>
    </w:p>
    <w:p w14:paraId="2019888B" w14:textId="77777777" w:rsidR="00FB3138" w:rsidRDefault="007F3E01" w:rsidP="00FB3138">
      <w:r>
        <w:t xml:space="preserve">[Q3] </w:t>
      </w:r>
      <w:r w:rsidR="00FB3138">
        <w:t>Which, if any, of the following have you used in the _last week_ as a _source of news_</w:t>
      </w:r>
      <w:r>
        <w:t>? Please select all that apply.</w:t>
      </w:r>
    </w:p>
    <w:p w14:paraId="0E97FDE9" w14:textId="77777777" w:rsidR="00FB3138" w:rsidRDefault="00FB3138" w:rsidP="00FB3138">
      <w:r>
        <w:t>[Q3_TV] {multiple filter_text='All' required=0 order=randomize varlabel="TV"} TV</w:t>
      </w:r>
    </w:p>
    <w:p w14:paraId="77F49D12" w14:textId="086A7D5B" w:rsidR="00FB3138" w:rsidRDefault="00FB3138" w:rsidP="007F3E01">
      <w:pPr>
        <w:pStyle w:val="NoSpacing"/>
      </w:pPr>
      <w:r>
        <w:t xml:space="preserve">Television news bulletins or programmes such as </w:t>
      </w:r>
      <w:r w:rsidR="00D25786" w:rsidRPr="00D25786">
        <w:t>Evening News, Nightly News, Today, 60 Minutes</w:t>
      </w:r>
    </w:p>
    <w:p w14:paraId="7E3ABC0A" w14:textId="2B911AB7" w:rsidR="00FB3138" w:rsidRDefault="00FB3138" w:rsidP="007F3E01">
      <w:pPr>
        <w:pStyle w:val="NoSpacing"/>
      </w:pPr>
      <w:r>
        <w:t xml:space="preserve">24 hour news television channels such as </w:t>
      </w:r>
      <w:r w:rsidR="00D25786" w:rsidRPr="00D25786">
        <w:t>CNN or Fox News</w:t>
      </w:r>
    </w:p>
    <w:p w14:paraId="2E4CB941" w14:textId="77777777" w:rsidR="00FB3138" w:rsidRDefault="00FB3138" w:rsidP="00FB3138"/>
    <w:p w14:paraId="506BC290" w14:textId="77777777" w:rsidR="00FB3138" w:rsidRDefault="00FB3138" w:rsidP="00FB3138">
      <w:r>
        <w:t>[Q3_Radio] {multiple filter_text='All' required=0 order=randomize varlabel="Radio"} Radio</w:t>
      </w:r>
    </w:p>
    <w:p w14:paraId="5113E0E2" w14:textId="6D5046EE" w:rsidR="00FB3138" w:rsidRDefault="00FB3138" w:rsidP="007F3E01">
      <w:pPr>
        <w:pStyle w:val="NoSpacing"/>
      </w:pPr>
      <w:r>
        <w:t xml:space="preserve">Radio news bulletins or programmes such as </w:t>
      </w:r>
      <w:r w:rsidR="00D25786" w:rsidRPr="00D25786">
        <w:t>The Rush Limbaugh Show, Morning Edition, The Sean Hannity Show, All Things Considered</w:t>
      </w:r>
    </w:p>
    <w:p w14:paraId="02A71E63" w14:textId="77777777" w:rsidR="00FB3138" w:rsidRDefault="00FB3138" w:rsidP="00FB3138"/>
    <w:p w14:paraId="60457F19" w14:textId="77777777" w:rsidR="00FB3138" w:rsidRDefault="00FB3138" w:rsidP="00FB3138">
      <w:r>
        <w:t>[Q3_Print] {multiple filter_text='All' required=0 order=randomize varlabel="Print"} Print</w:t>
      </w:r>
    </w:p>
    <w:p w14:paraId="6529D8B2" w14:textId="6472720C" w:rsidR="00FB3138" w:rsidRDefault="00FB3138" w:rsidP="007F3E01">
      <w:pPr>
        <w:pStyle w:val="NoSpacing"/>
      </w:pPr>
      <w:r>
        <w:t xml:space="preserve">Printed newspapers such as </w:t>
      </w:r>
      <w:r w:rsidR="00D25786" w:rsidRPr="00D25786">
        <w:t>USA Today, The New York Times, Daily News</w:t>
      </w:r>
    </w:p>
    <w:p w14:paraId="116B03C0" w14:textId="0A58C35B" w:rsidR="00FB3138" w:rsidRDefault="00FB3138" w:rsidP="007F3E01">
      <w:pPr>
        <w:pStyle w:val="NoSpacing"/>
      </w:pPr>
      <w:r>
        <w:t xml:space="preserve">Printed magazines such as </w:t>
      </w:r>
      <w:r w:rsidR="00D25786" w:rsidRPr="00D25786">
        <w:t>the Economist, Time</w:t>
      </w:r>
    </w:p>
    <w:p w14:paraId="517BA37B" w14:textId="77777777" w:rsidR="00FB3138" w:rsidRDefault="00FB3138" w:rsidP="00FB3138"/>
    <w:p w14:paraId="0F3B9182" w14:textId="77777777" w:rsidR="00FB3138" w:rsidRDefault="00FB3138" w:rsidP="00FB3138">
      <w:r>
        <w:t>[Q3_Web] {multiple filter_text='All' required=0 order=randomize varlabel="Website"} Website</w:t>
      </w:r>
    </w:p>
    <w:p w14:paraId="7B49EA4F" w14:textId="22AD2DC5" w:rsidR="00FB3138" w:rsidRDefault="00FB3138" w:rsidP="007F3E01">
      <w:pPr>
        <w:pStyle w:val="NoSpacing"/>
      </w:pPr>
      <w:r>
        <w:t xml:space="preserve">Websites/apps of newspapers such as </w:t>
      </w:r>
      <w:r w:rsidR="00D25786" w:rsidRPr="00D25786">
        <w:t>NYTimes.com, NYDailyNews.com, MailOnline.com</w:t>
      </w:r>
    </w:p>
    <w:p w14:paraId="5DAEE0D8" w14:textId="7539BD34" w:rsidR="00FB3138" w:rsidRDefault="00FB3138" w:rsidP="007F3E01">
      <w:pPr>
        <w:pStyle w:val="NoSpacing"/>
      </w:pPr>
      <w:r>
        <w:t xml:space="preserve">Websites/apps of news magazines such as </w:t>
      </w:r>
      <w:r w:rsidR="00D25786" w:rsidRPr="00D25786">
        <w:t>The Economist or Atlantic</w:t>
      </w:r>
    </w:p>
    <w:p w14:paraId="18F499F5" w14:textId="1533868B" w:rsidR="00FB3138" w:rsidRDefault="00FB3138" w:rsidP="007F3E01">
      <w:pPr>
        <w:pStyle w:val="NoSpacing"/>
      </w:pPr>
      <w:r>
        <w:t xml:space="preserve">Websites/apps of TV and Radio companies such as </w:t>
      </w:r>
      <w:r w:rsidR="00D25786" w:rsidRPr="00D25786">
        <w:t>CBS, NBC, NPR</w:t>
      </w:r>
    </w:p>
    <w:p w14:paraId="7AC31D86" w14:textId="3F3B3BDC" w:rsidR="00FB3138" w:rsidRDefault="00FB3138" w:rsidP="007F3E01">
      <w:pPr>
        <w:pStyle w:val="NoSpacing"/>
      </w:pPr>
      <w:r>
        <w:lastRenderedPageBreak/>
        <w:t xml:space="preserve">Websites/apps of other news outlets such as </w:t>
      </w:r>
      <w:r w:rsidR="00D25786" w:rsidRPr="00D25786">
        <w:t>MSN, Yahoo, Google News, Huffington Post, Buzzfeed, Vox</w:t>
      </w:r>
    </w:p>
    <w:p w14:paraId="2A508F7F" w14:textId="77777777" w:rsidR="00FB3138" w:rsidRDefault="00FB3138" w:rsidP="00FB3138"/>
    <w:p w14:paraId="6F9DD1AD" w14:textId="77777777" w:rsidR="00FB3138" w:rsidRDefault="00FB3138" w:rsidP="00FB3138">
      <w:r>
        <w:t>[Q3_SoMedia] {multiple filter_text='All' required=0 order=randomize varlabel="Social Media"} Social Media</w:t>
      </w:r>
    </w:p>
    <w:p w14:paraId="1481D22F" w14:textId="77777777" w:rsidR="00FB3138" w:rsidRDefault="00FB3138" w:rsidP="007F3E01">
      <w:pPr>
        <w:pStyle w:val="NoSpacing"/>
      </w:pPr>
      <w:r>
        <w:t>Social media such as Facebook, Twitter, YouTube</w:t>
      </w:r>
    </w:p>
    <w:p w14:paraId="5369241F" w14:textId="77777777" w:rsidR="00FB3138" w:rsidRDefault="007F3E01" w:rsidP="007F3E01">
      <w:pPr>
        <w:pStyle w:val="NoSpacing"/>
      </w:pPr>
      <w:r>
        <w:t>Blogs</w:t>
      </w:r>
    </w:p>
    <w:p w14:paraId="039BAB4E" w14:textId="77777777" w:rsidR="007F3E01" w:rsidRDefault="007F3E01" w:rsidP="00FB3138"/>
    <w:p w14:paraId="06079459" w14:textId="77777777" w:rsidR="00FB3138" w:rsidRDefault="00FB3138" w:rsidP="00FB3138">
      <w:r>
        <w:t>[Q3_None]{multiple filter_text='All' required=0  order=randomize varlabel="None"} None</w:t>
      </w:r>
    </w:p>
    <w:p w14:paraId="6BD2D8F8" w14:textId="77777777" w:rsidR="00FB3138" w:rsidRDefault="00FB3138" w:rsidP="00FB3138">
      <w:r>
        <w:t>None of these</w:t>
      </w:r>
    </w:p>
    <w:p w14:paraId="12DA9C9B" w14:textId="77777777" w:rsidR="00FB3138" w:rsidRDefault="00FB3138" w:rsidP="00FB3138"/>
    <w:p w14:paraId="67B6992F" w14:textId="77777777" w:rsidR="00FB3138" w:rsidRDefault="007F3E01" w:rsidP="00FB3138">
      <w:r>
        <w:t xml:space="preserve"> [Q4] </w:t>
      </w:r>
      <w:r w:rsidR="00FB3138">
        <w:t xml:space="preserve">You say you’ve used these sources of news in the _last week_, which would you say is your MAIN source of news? </w:t>
      </w:r>
    </w:p>
    <w:p w14:paraId="0C5C77D1" w14:textId="77777777" w:rsidR="00D25786" w:rsidRDefault="00D25786" w:rsidP="00D25786">
      <w:pPr>
        <w:pStyle w:val="NoSpacing"/>
      </w:pPr>
      <w:r>
        <w:t xml:space="preserve">Television news bulletins or programmes such as </w:t>
      </w:r>
      <w:r w:rsidRPr="00D25786">
        <w:t>Evening News, Nightly News, Today, 60 Minutes</w:t>
      </w:r>
    </w:p>
    <w:p w14:paraId="526D51A2" w14:textId="77777777" w:rsidR="00D25786" w:rsidRDefault="00D25786" w:rsidP="00D25786">
      <w:pPr>
        <w:pStyle w:val="NoSpacing"/>
      </w:pPr>
      <w:r>
        <w:t xml:space="preserve">24 hour news television channels such as </w:t>
      </w:r>
      <w:r w:rsidRPr="00D25786">
        <w:t>CNN or Fox News</w:t>
      </w:r>
    </w:p>
    <w:p w14:paraId="59444B99" w14:textId="77777777" w:rsidR="00D25786" w:rsidRDefault="00D25786" w:rsidP="00D25786">
      <w:pPr>
        <w:pStyle w:val="NoSpacing"/>
      </w:pPr>
      <w:r>
        <w:t xml:space="preserve">Radio news bulletins or programmes such as </w:t>
      </w:r>
      <w:r w:rsidRPr="00D25786">
        <w:t>The Rush Limbaugh Show, Morning Edition, The Sean Hannity Show, All Things Considered</w:t>
      </w:r>
    </w:p>
    <w:p w14:paraId="60AE54D7" w14:textId="77777777" w:rsidR="00D25786" w:rsidRDefault="00D25786" w:rsidP="00D25786">
      <w:pPr>
        <w:pStyle w:val="NoSpacing"/>
      </w:pPr>
      <w:r>
        <w:t xml:space="preserve">Printed newspapers such as </w:t>
      </w:r>
      <w:r w:rsidRPr="00D25786">
        <w:t>USA Today, The New York Times, Daily News</w:t>
      </w:r>
    </w:p>
    <w:p w14:paraId="62625BA3" w14:textId="765B9B2A" w:rsidR="00FB3138" w:rsidRDefault="00D25786" w:rsidP="00D25786">
      <w:pPr>
        <w:pStyle w:val="NoSpacing"/>
      </w:pPr>
      <w:r>
        <w:t xml:space="preserve">Printed magazines such as </w:t>
      </w:r>
      <w:r w:rsidRPr="00D25786">
        <w:t>the Economist, Time</w:t>
      </w:r>
      <w:r>
        <w:t xml:space="preserve"> </w:t>
      </w:r>
      <w:r w:rsidR="00FB3138">
        <w:t xml:space="preserve">Websites/apps of newspapers such as Guardian online, Times online, Mail Online </w:t>
      </w:r>
    </w:p>
    <w:p w14:paraId="39707DAB" w14:textId="77777777" w:rsidR="00C27FA5" w:rsidRDefault="00C27FA5" w:rsidP="00C27FA5">
      <w:pPr>
        <w:pStyle w:val="NoSpacing"/>
      </w:pPr>
      <w:r>
        <w:t xml:space="preserve">Websites/apps of newspapers such as </w:t>
      </w:r>
      <w:r w:rsidRPr="00D25786">
        <w:t>NYTimes.com, NYDailyNews.com, MailOnline.com</w:t>
      </w:r>
    </w:p>
    <w:p w14:paraId="2B91D7B9" w14:textId="77777777" w:rsidR="00C27FA5" w:rsidRDefault="00C27FA5" w:rsidP="00C27FA5">
      <w:pPr>
        <w:pStyle w:val="NoSpacing"/>
      </w:pPr>
      <w:r>
        <w:t xml:space="preserve">Websites/apps of news magazines such as </w:t>
      </w:r>
      <w:r w:rsidRPr="00D25786">
        <w:t>The Economist or Atlantic</w:t>
      </w:r>
    </w:p>
    <w:p w14:paraId="150D9C71" w14:textId="77777777" w:rsidR="00C27FA5" w:rsidRDefault="00C27FA5" w:rsidP="00C27FA5">
      <w:pPr>
        <w:pStyle w:val="NoSpacing"/>
      </w:pPr>
      <w:r>
        <w:t xml:space="preserve">Websites/apps of TV and Radio companies such as </w:t>
      </w:r>
      <w:r w:rsidRPr="00D25786">
        <w:t>CBS, NBC, NPR</w:t>
      </w:r>
    </w:p>
    <w:p w14:paraId="4637526C" w14:textId="77777777" w:rsidR="00C27FA5" w:rsidRDefault="00C27FA5" w:rsidP="00C27FA5">
      <w:pPr>
        <w:pStyle w:val="NoSpacing"/>
      </w:pPr>
      <w:r>
        <w:t xml:space="preserve">Websites/apps of other news outlets such as </w:t>
      </w:r>
      <w:r w:rsidRPr="00D25786">
        <w:t>MSN, Yahoo, Google News, Huffington Post, Buzzfeed, Vox</w:t>
      </w:r>
    </w:p>
    <w:p w14:paraId="7F424119" w14:textId="77777777" w:rsidR="00FB3138" w:rsidRDefault="00FB3138" w:rsidP="007F3E01">
      <w:pPr>
        <w:pStyle w:val="NoSpacing"/>
      </w:pPr>
      <w:r>
        <w:t xml:space="preserve">Social media such as Facebook, Twitter, YouTube </w:t>
      </w:r>
    </w:p>
    <w:p w14:paraId="2BC847C1" w14:textId="77777777" w:rsidR="00FB3138" w:rsidRDefault="00FB3138" w:rsidP="007F3E01">
      <w:pPr>
        <w:pStyle w:val="NoSpacing"/>
      </w:pPr>
      <w:r>
        <w:t xml:space="preserve">Blogs </w:t>
      </w:r>
    </w:p>
    <w:p w14:paraId="3D7591B4" w14:textId="77777777" w:rsidR="00FB3138" w:rsidRDefault="00FB3138" w:rsidP="00FB3138"/>
    <w:p w14:paraId="62637104" w14:textId="77777777" w:rsidR="00FB3138" w:rsidRDefault="00FB3138" w:rsidP="00FB3138">
      <w:r>
        <w:t>{page Q5_intro}</w:t>
      </w:r>
    </w:p>
    <w:p w14:paraId="1BF3A35C" w14:textId="77777777" w:rsidR="002D4054" w:rsidRDefault="00FB3138" w:rsidP="00FB3138">
      <w:r>
        <w:t>We are now going to ask you about the brands you have used for news over the last week (meaning the last 7 days).&lt;&lt;br&gt;&lt;br&gt;&gt;</w:t>
      </w:r>
    </w:p>
    <w:p w14:paraId="6CCED264" w14:textId="77777777" w:rsidR="002D4054" w:rsidRDefault="00FB3138" w:rsidP="00FB3138">
      <w:r>
        <w:t>First, we will ask you about brands you have used for news offline (meaning TV, radio, print, and other forms of news access that do not require the Internet)….&lt;&lt;br&gt;&lt;br&gt;&gt;</w:t>
      </w:r>
    </w:p>
    <w:p w14:paraId="556A3B97" w14:textId="77777777" w:rsidR="00FB3138" w:rsidRDefault="00FB3138" w:rsidP="00FB3138">
      <w:r>
        <w:t>Later, we will ask you separately about brands you have used for news online (meaning any form of news access using the Internet).</w:t>
      </w:r>
    </w:p>
    <w:p w14:paraId="677CF408" w14:textId="77777777" w:rsidR="00FB3138" w:rsidRDefault="00FB3138" w:rsidP="00FB3138">
      <w:r>
        <w:t>{end page Q5_intro }</w:t>
      </w:r>
    </w:p>
    <w:p w14:paraId="3FAAD17D" w14:textId="77777777" w:rsidR="00BF37DE" w:rsidRDefault="00BF37DE" w:rsidP="00FB3138"/>
    <w:p w14:paraId="1733888C" w14:textId="77777777" w:rsidR="00FB3138" w:rsidRDefault="00BF37DE" w:rsidP="00FB3138">
      <w:r>
        <w:t xml:space="preserve"> </w:t>
      </w:r>
      <w:r w:rsidR="00FB3138">
        <w:t>[Q5A</w:t>
      </w:r>
      <w:r w:rsidR="007F3E01">
        <w:t xml:space="preserve">] </w:t>
      </w:r>
      <w:r w:rsidR="00FB3138">
        <w:t>Which of the following brands have you used to access news **offline** in the last week (via **TV, radio, print, and other traditional media)?** Please select all that apply.</w:t>
      </w:r>
    </w:p>
    <w:p w14:paraId="2F0A180F" w14:textId="77777777" w:rsidR="007F3E01" w:rsidRPr="0071770A" w:rsidRDefault="007F3E01" w:rsidP="007F3E01">
      <w:pPr>
        <w:pStyle w:val="NoSpacing"/>
        <w:rPr>
          <w:b/>
        </w:rPr>
      </w:pPr>
      <w:r>
        <w:rPr>
          <w:b/>
        </w:rPr>
        <w:t>#PLEASE REFER TO</w:t>
      </w:r>
      <w:r w:rsidRPr="0071770A">
        <w:rPr>
          <w:b/>
        </w:rPr>
        <w:t xml:space="preserve"> BRAND LIST</w:t>
      </w:r>
    </w:p>
    <w:p w14:paraId="3149CFF1" w14:textId="77777777" w:rsidR="00FB3138" w:rsidRDefault="00FB3138" w:rsidP="00FB3138"/>
    <w:p w14:paraId="77BB17E1" w14:textId="77777777" w:rsidR="008F0075" w:rsidRDefault="008F0075" w:rsidP="008F0075">
      <w:r>
        <w:lastRenderedPageBreak/>
        <w:t>[Q5A_type1] TV and radio news</w:t>
      </w:r>
    </w:p>
    <w:p w14:paraId="5F900FF1" w14:textId="77777777" w:rsidR="008F0075" w:rsidRDefault="008F0075" w:rsidP="00FB3138">
      <w:r>
        <w:t>[Q5A_type2] Printed publications</w:t>
      </w:r>
    </w:p>
    <w:p w14:paraId="34C07E79" w14:textId="77777777" w:rsidR="00FB3138" w:rsidRDefault="00FB3138" w:rsidP="006263DB">
      <w:pPr>
        <w:pStyle w:val="NoSpacing"/>
      </w:pPr>
      <w:r>
        <w:t>{text if error_Q5A==1} ## please set the error message below</w:t>
      </w:r>
    </w:p>
    <w:p w14:paraId="57C0AD57" w14:textId="77777777" w:rsidR="00FB3138" w:rsidRDefault="00FB3138" w:rsidP="006263DB">
      <w:pPr>
        <w:pStyle w:val="NoSpacing"/>
      </w:pPr>
      <w:r>
        <w:t>&lt;&lt;div class="alert alert-error"&gt; You can't select any other option if you've selected 'Don't know' or 'None of these' &lt;/div&gt;&gt;</w:t>
      </w:r>
    </w:p>
    <w:p w14:paraId="15C6C417" w14:textId="77777777" w:rsidR="00FB3138" w:rsidRDefault="00FB3138" w:rsidP="006263DB">
      <w:pPr>
        <w:pStyle w:val="NoSpacing"/>
      </w:pPr>
      <w:r>
        <w:t>{end text}</w:t>
      </w:r>
    </w:p>
    <w:p w14:paraId="055D65E6" w14:textId="77777777" w:rsidR="00FB3138" w:rsidRDefault="00FB3138" w:rsidP="006263DB">
      <w:pPr>
        <w:pStyle w:val="NoSpacing"/>
      </w:pPr>
    </w:p>
    <w:p w14:paraId="6B1ADD3A" w14:textId="77777777" w:rsidR="00FB3138" w:rsidRDefault="00FB3138" w:rsidP="006263DB">
      <w:pPr>
        <w:pStyle w:val="NoSpacing"/>
      </w:pPr>
      <w:r>
        <w:t>{text if error_Q5A==2} ## please set the error message below</w:t>
      </w:r>
    </w:p>
    <w:p w14:paraId="00A5EE83" w14:textId="77777777" w:rsidR="00FB3138" w:rsidRDefault="00FB3138" w:rsidP="006263DB">
      <w:pPr>
        <w:pStyle w:val="NoSpacing"/>
      </w:pPr>
      <w:r>
        <w:t>&lt;&lt;div class="alert alert-error"&gt; Please select at least one option &lt;/div&gt;&gt;</w:t>
      </w:r>
    </w:p>
    <w:p w14:paraId="78BBD58D" w14:textId="77777777" w:rsidR="00FB3138" w:rsidRDefault="00FB3138" w:rsidP="006263DB">
      <w:pPr>
        <w:pStyle w:val="NoSpacing"/>
      </w:pPr>
      <w:r>
        <w:t>{end text}</w:t>
      </w:r>
    </w:p>
    <w:p w14:paraId="58FC8ABE" w14:textId="77777777" w:rsidR="00FB3138" w:rsidRDefault="00FB3138" w:rsidP="006263DB">
      <w:pPr>
        <w:pStyle w:val="NoSpacing"/>
      </w:pPr>
    </w:p>
    <w:p w14:paraId="6B637E73" w14:textId="77777777" w:rsidR="00FB3138" w:rsidRDefault="006263DB" w:rsidP="006263DB">
      <w:pPr>
        <w:pStyle w:val="NoSpacing"/>
      </w:pPr>
      <w:r>
        <w:t xml:space="preserve"> </w:t>
      </w:r>
      <w:r w:rsidR="00FB3138">
        <w:t>[Q5AI</w:t>
      </w:r>
      <w:r>
        <w:t xml:space="preserve">] </w:t>
      </w:r>
      <w:r w:rsidR="00FB3138">
        <w:t xml:space="preserve"> You said you have used the following brands to access news offline in the last week...&lt;&lt;br/&gt;&gt;&lt;&lt;br/&gt;&gt;Which of these, if any, did you use on 3 days or more? Please select all that apply.</w:t>
      </w:r>
    </w:p>
    <w:p w14:paraId="62F70367" w14:textId="77777777" w:rsidR="006263DB" w:rsidRDefault="006263DB" w:rsidP="006263DB">
      <w:pPr>
        <w:pStyle w:val="NoSpacing"/>
      </w:pPr>
    </w:p>
    <w:p w14:paraId="394A698D" w14:textId="77777777" w:rsidR="006263DB" w:rsidRPr="0071770A" w:rsidRDefault="006263DB" w:rsidP="006263DB">
      <w:pPr>
        <w:pStyle w:val="NoSpacing"/>
        <w:rPr>
          <w:b/>
        </w:rPr>
      </w:pPr>
      <w:r>
        <w:rPr>
          <w:b/>
        </w:rPr>
        <w:t>#PLEASE REFER TO</w:t>
      </w:r>
      <w:r w:rsidRPr="0071770A">
        <w:rPr>
          <w:b/>
        </w:rPr>
        <w:t xml:space="preserve"> BRAND LIST</w:t>
      </w:r>
    </w:p>
    <w:p w14:paraId="76C0059C" w14:textId="77777777" w:rsidR="006263DB" w:rsidRDefault="006263DB" w:rsidP="00FB3138"/>
    <w:p w14:paraId="3FA42523" w14:textId="77777777" w:rsidR="00FB3138" w:rsidRDefault="006263DB" w:rsidP="006263DB">
      <w:pPr>
        <w:pStyle w:val="NoSpacing"/>
      </w:pPr>
      <w:r>
        <w:t xml:space="preserve"> [Q5B] </w:t>
      </w:r>
      <w:r w:rsidR="00FB3138">
        <w:t>Which of the following brands have you used to access news **online** in the last week (via **websites, apps, social media, and other forms of Internet access**)? Please select all that apply.</w:t>
      </w:r>
    </w:p>
    <w:p w14:paraId="1731861C" w14:textId="77777777" w:rsidR="00FB3138" w:rsidRDefault="00FB3138" w:rsidP="006263DB">
      <w:pPr>
        <w:pStyle w:val="NoSpacing"/>
      </w:pPr>
    </w:p>
    <w:p w14:paraId="61F2A434" w14:textId="77777777" w:rsidR="00B15848" w:rsidRDefault="00B15848" w:rsidP="006263DB">
      <w:pPr>
        <w:pStyle w:val="NoSpacing"/>
        <w:rPr>
          <w:b/>
        </w:rPr>
      </w:pPr>
      <w:r>
        <w:rPr>
          <w:b/>
        </w:rPr>
        <w:t>#PLEASE REFER TO</w:t>
      </w:r>
      <w:r w:rsidRPr="0071770A">
        <w:rPr>
          <w:b/>
        </w:rPr>
        <w:t xml:space="preserve"> BRAND LIST</w:t>
      </w:r>
    </w:p>
    <w:p w14:paraId="34925C66" w14:textId="77777777" w:rsidR="008F0075" w:rsidRDefault="008F0075" w:rsidP="008F0075"/>
    <w:p w14:paraId="6DEF720B" w14:textId="77777777" w:rsidR="008F0075" w:rsidRDefault="00580F0E" w:rsidP="008F0075">
      <w:r>
        <w:t>[Q5B</w:t>
      </w:r>
      <w:r w:rsidR="008F0075">
        <w:t>_type1] TV and radio news websites</w:t>
      </w:r>
    </w:p>
    <w:p w14:paraId="15F70AA8" w14:textId="77777777" w:rsidR="008F0075" w:rsidRDefault="00580F0E" w:rsidP="008F0075">
      <w:r>
        <w:t>[Q5B</w:t>
      </w:r>
      <w:r w:rsidR="008F0075">
        <w:t>_type2] Printed publications websites</w:t>
      </w:r>
    </w:p>
    <w:p w14:paraId="41608FD8" w14:textId="77777777" w:rsidR="00B15848" w:rsidRDefault="008F0075" w:rsidP="006263DB">
      <w:pPr>
        <w:pStyle w:val="NoSpacing"/>
      </w:pPr>
      <w:r>
        <w:t xml:space="preserve">[Q5B_type3] </w:t>
      </w:r>
      <w:r w:rsidRPr="008F0075">
        <w:t>Other news websites</w:t>
      </w:r>
    </w:p>
    <w:p w14:paraId="307B2FE1" w14:textId="77777777" w:rsidR="008F0075" w:rsidRDefault="008F0075" w:rsidP="006263DB">
      <w:pPr>
        <w:pStyle w:val="NoSpacing"/>
      </w:pPr>
    </w:p>
    <w:p w14:paraId="00E89F7D" w14:textId="77777777" w:rsidR="00FB3138" w:rsidRDefault="00FB3138" w:rsidP="006263DB">
      <w:pPr>
        <w:pStyle w:val="NoSpacing"/>
      </w:pPr>
      <w:r>
        <w:t>{text if error_Q5B==1} ## please set the error message below</w:t>
      </w:r>
    </w:p>
    <w:p w14:paraId="773B1C3B" w14:textId="77777777" w:rsidR="00FB3138" w:rsidRDefault="00FB3138" w:rsidP="006263DB">
      <w:pPr>
        <w:pStyle w:val="NoSpacing"/>
      </w:pPr>
      <w:r>
        <w:t>&lt;&lt;div class="alert alert-error"&gt;You can't select any other option if you've selected 'Don't know' or 'None of these'&lt;/div&gt;&gt;</w:t>
      </w:r>
    </w:p>
    <w:p w14:paraId="31B6E884" w14:textId="77777777" w:rsidR="00FB3138" w:rsidRDefault="00FB3138" w:rsidP="006263DB">
      <w:pPr>
        <w:pStyle w:val="NoSpacing"/>
      </w:pPr>
      <w:r>
        <w:t>{end text}</w:t>
      </w:r>
    </w:p>
    <w:p w14:paraId="5102D051" w14:textId="77777777" w:rsidR="00FB3138" w:rsidRDefault="00FB3138" w:rsidP="006263DB">
      <w:pPr>
        <w:pStyle w:val="NoSpacing"/>
      </w:pPr>
    </w:p>
    <w:p w14:paraId="73FE8E63" w14:textId="77777777" w:rsidR="00FB3138" w:rsidRDefault="00FB3138" w:rsidP="006263DB">
      <w:pPr>
        <w:pStyle w:val="NoSpacing"/>
      </w:pPr>
      <w:r>
        <w:t>{text if error_Q5B==2} ## please set the error message below</w:t>
      </w:r>
    </w:p>
    <w:p w14:paraId="07A95970" w14:textId="77777777" w:rsidR="00FB3138" w:rsidRDefault="00FB3138" w:rsidP="006263DB">
      <w:pPr>
        <w:pStyle w:val="NoSpacing"/>
      </w:pPr>
      <w:r>
        <w:t>&lt;&lt;div class="alert alert-error"&gt;Please select at least one option&lt;/div&gt;&gt;</w:t>
      </w:r>
    </w:p>
    <w:p w14:paraId="06D8DFB4" w14:textId="77777777" w:rsidR="00FB3138" w:rsidRDefault="00FB3138" w:rsidP="006263DB">
      <w:pPr>
        <w:pStyle w:val="NoSpacing"/>
      </w:pPr>
      <w:r>
        <w:t>{end text}</w:t>
      </w:r>
    </w:p>
    <w:p w14:paraId="490AB0D7" w14:textId="77777777" w:rsidR="00BF37DE" w:rsidRDefault="00BF37DE" w:rsidP="006263DB">
      <w:pPr>
        <w:pStyle w:val="NoSpacing"/>
      </w:pPr>
    </w:p>
    <w:p w14:paraId="3A2F07A4" w14:textId="77777777" w:rsidR="00FB3138" w:rsidRDefault="006263DB" w:rsidP="006263DB">
      <w:pPr>
        <w:pStyle w:val="NoSpacing"/>
      </w:pPr>
      <w:r>
        <w:t xml:space="preserve"> </w:t>
      </w:r>
      <w:r w:rsidR="00FB3138">
        <w:t>[Q5BI]  You said you have used the following brands to access news online in the last week...&lt;&lt;br/&gt;&gt;&lt;&lt;br/&gt;&gt; Which of these, if any, did you use on 3 days or more? Please select all that apply.</w:t>
      </w:r>
    </w:p>
    <w:p w14:paraId="3944E8C2" w14:textId="77777777" w:rsidR="00BF37DE" w:rsidRDefault="00BF37DE" w:rsidP="006263DB">
      <w:pPr>
        <w:pStyle w:val="NoSpacing"/>
      </w:pPr>
    </w:p>
    <w:p w14:paraId="23A22D93" w14:textId="77777777" w:rsidR="006263DB" w:rsidRPr="0071770A" w:rsidRDefault="006263DB" w:rsidP="006263DB">
      <w:pPr>
        <w:pStyle w:val="NoSpacing"/>
        <w:rPr>
          <w:b/>
        </w:rPr>
      </w:pPr>
      <w:r>
        <w:rPr>
          <w:b/>
        </w:rPr>
        <w:t>#PLEASE REFER TO</w:t>
      </w:r>
      <w:r w:rsidRPr="0071770A">
        <w:rPr>
          <w:b/>
        </w:rPr>
        <w:t xml:space="preserve"> BRAND LIST</w:t>
      </w:r>
    </w:p>
    <w:p w14:paraId="1FBB24BD" w14:textId="77777777" w:rsidR="00FB3138" w:rsidRDefault="00FB3138" w:rsidP="00FB3138"/>
    <w:p w14:paraId="697D334F" w14:textId="77777777" w:rsidR="00FB3138" w:rsidRDefault="006263DB" w:rsidP="00FB3138">
      <w:r>
        <w:t>[Q5c_2018_1]</w:t>
      </w:r>
      <w:r w:rsidR="00FB3138">
        <w:t xml:space="preserve"> In recent years a number of online news sites have emerged with their content often distributed via social media. Which, if any, of the following have you _heard of_? Please select all that apply.</w:t>
      </w:r>
    </w:p>
    <w:p w14:paraId="032656F0" w14:textId="77777777" w:rsidR="006263DB" w:rsidRDefault="006263DB" w:rsidP="006263DB">
      <w:pPr>
        <w:pStyle w:val="NoSpacing"/>
        <w:rPr>
          <w:b/>
        </w:rPr>
      </w:pPr>
      <w:r>
        <w:rPr>
          <w:b/>
        </w:rPr>
        <w:t>#PLEASE REFER TO</w:t>
      </w:r>
      <w:r w:rsidRPr="0071770A">
        <w:rPr>
          <w:b/>
        </w:rPr>
        <w:t xml:space="preserve"> BRAND LIST</w:t>
      </w:r>
    </w:p>
    <w:p w14:paraId="70E1E49D" w14:textId="77777777" w:rsidR="006263DB" w:rsidRPr="0071770A" w:rsidRDefault="006263DB" w:rsidP="006263DB">
      <w:pPr>
        <w:pStyle w:val="NoSpacing"/>
        <w:rPr>
          <w:b/>
        </w:rPr>
      </w:pPr>
    </w:p>
    <w:p w14:paraId="250C5A6B" w14:textId="77777777" w:rsidR="00FB3138" w:rsidRDefault="00FB3138" w:rsidP="005F569B">
      <w:pPr>
        <w:pStyle w:val="NoSpacing"/>
      </w:pPr>
      <w:r>
        <w:lastRenderedPageBreak/>
        <w:t>Don’t know</w:t>
      </w:r>
    </w:p>
    <w:p w14:paraId="65F57D55" w14:textId="77777777" w:rsidR="00FB3138" w:rsidRDefault="00FB3138" w:rsidP="005F569B">
      <w:pPr>
        <w:pStyle w:val="NoSpacing"/>
      </w:pPr>
      <w:r>
        <w:t>None of these</w:t>
      </w:r>
    </w:p>
    <w:p w14:paraId="15D60424" w14:textId="77777777" w:rsidR="00FB3138" w:rsidRDefault="00FB3138" w:rsidP="00FB3138"/>
    <w:p w14:paraId="4E699FE3" w14:textId="77777777" w:rsidR="00FB3138" w:rsidRDefault="006263DB" w:rsidP="00FB3138">
      <w:r>
        <w:t xml:space="preserve">[Q5c_2018_2] </w:t>
      </w:r>
      <w:r w:rsidR="00FB3138">
        <w:t xml:space="preserve">Which, if any, of the following have you used to access news in the _last week_. Please select all that apply. </w:t>
      </w:r>
    </w:p>
    <w:p w14:paraId="452793E4" w14:textId="77777777" w:rsidR="006263DB" w:rsidRDefault="006263DB" w:rsidP="006263DB">
      <w:pPr>
        <w:pStyle w:val="NoSpacing"/>
        <w:rPr>
          <w:b/>
        </w:rPr>
      </w:pPr>
      <w:r>
        <w:rPr>
          <w:b/>
        </w:rPr>
        <w:t>#PLEASE REFER TO</w:t>
      </w:r>
      <w:r w:rsidRPr="0071770A">
        <w:rPr>
          <w:b/>
        </w:rPr>
        <w:t xml:space="preserve"> BRAND LIST</w:t>
      </w:r>
    </w:p>
    <w:p w14:paraId="1A617629" w14:textId="77777777" w:rsidR="006263DB" w:rsidRPr="0071770A" w:rsidRDefault="006263DB" w:rsidP="006263DB">
      <w:pPr>
        <w:pStyle w:val="NoSpacing"/>
        <w:rPr>
          <w:b/>
        </w:rPr>
      </w:pPr>
    </w:p>
    <w:p w14:paraId="27FEBEB0" w14:textId="77777777" w:rsidR="006263DB" w:rsidRDefault="006263DB" w:rsidP="005F569B">
      <w:pPr>
        <w:pStyle w:val="NoSpacing"/>
      </w:pPr>
      <w:r>
        <w:t>Don’t know</w:t>
      </w:r>
    </w:p>
    <w:p w14:paraId="72E63DD3" w14:textId="77777777" w:rsidR="006263DB" w:rsidRDefault="006263DB" w:rsidP="005F569B">
      <w:pPr>
        <w:pStyle w:val="NoSpacing"/>
      </w:pPr>
      <w:r>
        <w:t>None of these</w:t>
      </w:r>
    </w:p>
    <w:p w14:paraId="05DECA55" w14:textId="77777777" w:rsidR="00FB3138" w:rsidRDefault="00FB3138" w:rsidP="00FB3138"/>
    <w:p w14:paraId="4F04C9F6" w14:textId="77777777" w:rsidR="00FB3138" w:rsidRDefault="00FB3138" w:rsidP="00FB3138">
      <w:r>
        <w:t>[Q6_2016] We are now going to ask you about trust in the news. First we will ask you about how much you trust the news as a whole within your country. Then we will ask you about how much you trust the news that you choose to consume.&lt;&lt;br&gt;&lt;br&gt;&gt;Please indicate your level of agreement with the following statements:</w:t>
      </w:r>
    </w:p>
    <w:p w14:paraId="05C4CD38" w14:textId="77777777" w:rsidR="00FB3138" w:rsidRDefault="00FB3138" w:rsidP="005F569B">
      <w:pPr>
        <w:pStyle w:val="NoSpacing"/>
      </w:pPr>
      <w:r>
        <w:t>I think you can trust most news most of the time</w:t>
      </w:r>
    </w:p>
    <w:p w14:paraId="6A019191" w14:textId="77777777" w:rsidR="00FB3138" w:rsidRDefault="00FB3138" w:rsidP="005F569B">
      <w:pPr>
        <w:pStyle w:val="NoSpacing"/>
      </w:pPr>
      <w:r>
        <w:t>I think I can trust most of the news I consume most of the time</w:t>
      </w:r>
    </w:p>
    <w:p w14:paraId="593A58AB" w14:textId="77777777" w:rsidR="00BF37DE" w:rsidRDefault="00BF37DE" w:rsidP="005F569B">
      <w:pPr>
        <w:pStyle w:val="NoSpacing"/>
      </w:pPr>
    </w:p>
    <w:p w14:paraId="2E686EAA" w14:textId="77777777" w:rsidR="00FB3138" w:rsidRDefault="00FB3138" w:rsidP="005F569B">
      <w:pPr>
        <w:pStyle w:val="NoSpacing"/>
      </w:pPr>
      <w:r>
        <w:t>Strongly disagree</w:t>
      </w:r>
    </w:p>
    <w:p w14:paraId="776A41BA" w14:textId="77777777" w:rsidR="00FB3138" w:rsidRDefault="00FB3138" w:rsidP="005F569B">
      <w:pPr>
        <w:pStyle w:val="NoSpacing"/>
      </w:pPr>
      <w:r>
        <w:t>Tend to disagree</w:t>
      </w:r>
    </w:p>
    <w:p w14:paraId="426871D5" w14:textId="77777777" w:rsidR="00FB3138" w:rsidRDefault="00FB3138" w:rsidP="005F569B">
      <w:pPr>
        <w:pStyle w:val="NoSpacing"/>
      </w:pPr>
      <w:r>
        <w:t>Neither agree nor disagree</w:t>
      </w:r>
    </w:p>
    <w:p w14:paraId="3BE3DC8F" w14:textId="77777777" w:rsidR="00FB3138" w:rsidRDefault="00FB3138" w:rsidP="005F569B">
      <w:pPr>
        <w:pStyle w:val="NoSpacing"/>
      </w:pPr>
      <w:r>
        <w:t>Tend to agree</w:t>
      </w:r>
    </w:p>
    <w:p w14:paraId="2F912E2C" w14:textId="77777777" w:rsidR="00FB3138" w:rsidRDefault="00FB3138" w:rsidP="005F569B">
      <w:pPr>
        <w:pStyle w:val="NoSpacing"/>
      </w:pPr>
      <w:r>
        <w:t>Strongly agree</w:t>
      </w:r>
    </w:p>
    <w:p w14:paraId="6FA507C0" w14:textId="77777777" w:rsidR="00FB3138" w:rsidRDefault="00FB3138" w:rsidP="00FB3138"/>
    <w:p w14:paraId="292752AD" w14:textId="77777777" w:rsidR="00FB3138" w:rsidRDefault="006263DB" w:rsidP="00FB3138">
      <w:r>
        <w:t xml:space="preserve"> </w:t>
      </w:r>
      <w:r w:rsidR="00FB3138">
        <w:t>[Q6_2018] It is now possible to get online news in many different ways, including from search engines and social media sites. &lt;&lt;br&gt;&lt;br&gt;&gt;With this in mind, please indicate your level of agreement with the following statements.</w:t>
      </w:r>
    </w:p>
    <w:p w14:paraId="649B8F7C" w14:textId="77777777" w:rsidR="00FB3138" w:rsidRDefault="00FB3138" w:rsidP="00BF37DE">
      <w:pPr>
        <w:pStyle w:val="NoSpacing"/>
      </w:pPr>
      <w:r>
        <w:t>I think I can trust news in _social media_ most of the time</w:t>
      </w:r>
    </w:p>
    <w:p w14:paraId="3EDC83AE" w14:textId="77777777" w:rsidR="00FB3138" w:rsidRDefault="00FB3138" w:rsidP="00BF37DE">
      <w:pPr>
        <w:pStyle w:val="NoSpacing"/>
      </w:pPr>
      <w:r>
        <w:t xml:space="preserve">I think I can trust news in _search engines_ most of the time </w:t>
      </w:r>
    </w:p>
    <w:p w14:paraId="2CB478D0" w14:textId="77777777" w:rsidR="00BF37DE" w:rsidRDefault="00BF37DE" w:rsidP="00BF37DE">
      <w:pPr>
        <w:pStyle w:val="NoSpacing"/>
      </w:pPr>
    </w:p>
    <w:p w14:paraId="228B8BCC" w14:textId="77777777" w:rsidR="00FB3138" w:rsidRDefault="00FB3138" w:rsidP="005F569B">
      <w:pPr>
        <w:pStyle w:val="NoSpacing"/>
      </w:pPr>
      <w:r>
        <w:t>Strongly disagree</w:t>
      </w:r>
    </w:p>
    <w:p w14:paraId="5E7EC87B" w14:textId="77777777" w:rsidR="00FB3138" w:rsidRDefault="00FB3138" w:rsidP="005F569B">
      <w:pPr>
        <w:pStyle w:val="NoSpacing"/>
      </w:pPr>
      <w:r>
        <w:t>Tend to disagree</w:t>
      </w:r>
    </w:p>
    <w:p w14:paraId="40DDF970" w14:textId="77777777" w:rsidR="00FB3138" w:rsidRDefault="00FB3138" w:rsidP="005F569B">
      <w:pPr>
        <w:pStyle w:val="NoSpacing"/>
      </w:pPr>
      <w:r>
        <w:t>Neither agree nor disagree</w:t>
      </w:r>
    </w:p>
    <w:p w14:paraId="1EB726F7" w14:textId="77777777" w:rsidR="00FB3138" w:rsidRDefault="00FB3138" w:rsidP="005F569B">
      <w:pPr>
        <w:pStyle w:val="NoSpacing"/>
      </w:pPr>
      <w:r>
        <w:t>Tend to agree</w:t>
      </w:r>
    </w:p>
    <w:p w14:paraId="735E8D12" w14:textId="77777777" w:rsidR="00FB3138" w:rsidRDefault="00FB3138" w:rsidP="005F569B">
      <w:pPr>
        <w:pStyle w:val="NoSpacing"/>
      </w:pPr>
      <w:r>
        <w:t>Strongly agree</w:t>
      </w:r>
    </w:p>
    <w:p w14:paraId="0D56E65A" w14:textId="77777777" w:rsidR="00FB3138" w:rsidRDefault="00FB3138" w:rsidP="00FB3138"/>
    <w:p w14:paraId="59CFB315" w14:textId="77777777" w:rsidR="00FB3138" w:rsidRDefault="00FB3138" w:rsidP="00FB3138">
      <w:r>
        <w:t>[Q6_2018_trust] How trustworthy would you say &lt;&lt;b&gt;&lt;u&gt;&gt;news&lt;&lt;/u&gt;&lt;/b&gt;&gt; from the following brands is? Please use the scale below, where 0 is ‘not at all trustworthy’ and 10 is ‘completely trustworthy’.</w:t>
      </w:r>
    </w:p>
    <w:p w14:paraId="101602CD" w14:textId="77777777" w:rsidR="005F569B" w:rsidRDefault="005F569B" w:rsidP="005F569B">
      <w:pPr>
        <w:pStyle w:val="NoSpacing"/>
        <w:rPr>
          <w:b/>
        </w:rPr>
      </w:pPr>
      <w:r>
        <w:rPr>
          <w:b/>
        </w:rPr>
        <w:t>#PLEASE REFER TO</w:t>
      </w:r>
      <w:r w:rsidRPr="0071770A">
        <w:rPr>
          <w:b/>
        </w:rPr>
        <w:t xml:space="preserve"> BRAND LIST</w:t>
      </w:r>
    </w:p>
    <w:p w14:paraId="3776219A" w14:textId="77777777" w:rsidR="00FB3138" w:rsidRDefault="00FB3138" w:rsidP="00FB3138"/>
    <w:p w14:paraId="49F3F473" w14:textId="77777777" w:rsidR="00FB3138" w:rsidRDefault="00FB3138" w:rsidP="005F569B">
      <w:pPr>
        <w:pStyle w:val="NoSpacing"/>
      </w:pPr>
      <w:r>
        <w:t>0- Not at all trustworthy</w:t>
      </w:r>
    </w:p>
    <w:p w14:paraId="2EF5C202" w14:textId="77777777" w:rsidR="00FB3138" w:rsidRDefault="00FB3138" w:rsidP="005F569B">
      <w:pPr>
        <w:pStyle w:val="NoSpacing"/>
      </w:pPr>
      <w:r>
        <w:t>1</w:t>
      </w:r>
    </w:p>
    <w:p w14:paraId="2520A596" w14:textId="77777777" w:rsidR="00FB3138" w:rsidRDefault="00FB3138" w:rsidP="005F569B">
      <w:pPr>
        <w:pStyle w:val="NoSpacing"/>
      </w:pPr>
      <w:r>
        <w:t>2</w:t>
      </w:r>
    </w:p>
    <w:p w14:paraId="707D43AE" w14:textId="77777777" w:rsidR="00FB3138" w:rsidRDefault="00FB3138" w:rsidP="005F569B">
      <w:pPr>
        <w:pStyle w:val="NoSpacing"/>
      </w:pPr>
      <w:r>
        <w:t>3</w:t>
      </w:r>
    </w:p>
    <w:p w14:paraId="109A6266" w14:textId="77777777" w:rsidR="00FB3138" w:rsidRDefault="00FB3138" w:rsidP="005F569B">
      <w:pPr>
        <w:pStyle w:val="NoSpacing"/>
      </w:pPr>
      <w:r>
        <w:t>4</w:t>
      </w:r>
    </w:p>
    <w:p w14:paraId="0DBDA405" w14:textId="77777777" w:rsidR="00FB3138" w:rsidRDefault="00FB3138" w:rsidP="005F569B">
      <w:pPr>
        <w:pStyle w:val="NoSpacing"/>
      </w:pPr>
      <w:r>
        <w:lastRenderedPageBreak/>
        <w:t>5- Neither trustworthy nor untrustworthy</w:t>
      </w:r>
    </w:p>
    <w:p w14:paraId="3F4A19CD" w14:textId="77777777" w:rsidR="00FB3138" w:rsidRDefault="00FB3138" w:rsidP="005F569B">
      <w:pPr>
        <w:pStyle w:val="NoSpacing"/>
      </w:pPr>
      <w:r>
        <w:t>6</w:t>
      </w:r>
    </w:p>
    <w:p w14:paraId="18CC99FA" w14:textId="77777777" w:rsidR="00FB3138" w:rsidRDefault="00FB3138" w:rsidP="005F569B">
      <w:pPr>
        <w:pStyle w:val="NoSpacing"/>
      </w:pPr>
      <w:r>
        <w:t>7</w:t>
      </w:r>
    </w:p>
    <w:p w14:paraId="7C3BD0C0" w14:textId="77777777" w:rsidR="00FB3138" w:rsidRDefault="00FB3138" w:rsidP="005F569B">
      <w:pPr>
        <w:pStyle w:val="NoSpacing"/>
      </w:pPr>
      <w:r>
        <w:t>8</w:t>
      </w:r>
    </w:p>
    <w:p w14:paraId="1DC45A27" w14:textId="77777777" w:rsidR="00FB3138" w:rsidRDefault="00FB3138" w:rsidP="005F569B">
      <w:pPr>
        <w:pStyle w:val="NoSpacing"/>
      </w:pPr>
      <w:r>
        <w:t>9</w:t>
      </w:r>
    </w:p>
    <w:p w14:paraId="10C33C26" w14:textId="77777777" w:rsidR="00FB3138" w:rsidRDefault="00FB3138" w:rsidP="005F569B">
      <w:pPr>
        <w:pStyle w:val="NoSpacing"/>
      </w:pPr>
      <w:r>
        <w:t>10- Completely trustworthy</w:t>
      </w:r>
    </w:p>
    <w:p w14:paraId="2CE73734" w14:textId="77777777" w:rsidR="00FB3138" w:rsidRDefault="00FB3138" w:rsidP="005F569B">
      <w:pPr>
        <w:pStyle w:val="NoSpacing"/>
      </w:pPr>
      <w:r>
        <w:t>Haven’t heard of this brand</w:t>
      </w:r>
    </w:p>
    <w:p w14:paraId="3D3D7E9D" w14:textId="77777777" w:rsidR="00BF37DE" w:rsidRDefault="00BF37DE" w:rsidP="005F569B">
      <w:pPr>
        <w:pStyle w:val="NoSpacing"/>
      </w:pPr>
    </w:p>
    <w:p w14:paraId="7B2F13C4" w14:textId="77777777" w:rsidR="00FB3138" w:rsidRDefault="005F569B" w:rsidP="00FB3138">
      <w:r>
        <w:t xml:space="preserve"> [Q_FAKE_NEWS_1] </w:t>
      </w:r>
      <w:r w:rsidR="00FB3138">
        <w:t xml:space="preserve"> Please indicate your level of agreement with the following statement.&lt;&lt;br/&gt;&gt;“Thinking about online news, I am concerned about what is real and what is fake on the internet.”</w:t>
      </w:r>
    </w:p>
    <w:p w14:paraId="58163206" w14:textId="77777777" w:rsidR="00FB3138" w:rsidRDefault="00FB3138" w:rsidP="005F569B">
      <w:pPr>
        <w:pStyle w:val="NoSpacing"/>
      </w:pPr>
      <w:r>
        <w:t>Strongly disagree</w:t>
      </w:r>
    </w:p>
    <w:p w14:paraId="6689F8B4" w14:textId="77777777" w:rsidR="00FB3138" w:rsidRDefault="00FB3138" w:rsidP="005F569B">
      <w:pPr>
        <w:pStyle w:val="NoSpacing"/>
      </w:pPr>
      <w:r>
        <w:t>Tend to disagree</w:t>
      </w:r>
    </w:p>
    <w:p w14:paraId="5616FA24" w14:textId="77777777" w:rsidR="00FB3138" w:rsidRDefault="00FB3138" w:rsidP="005F569B">
      <w:pPr>
        <w:pStyle w:val="NoSpacing"/>
      </w:pPr>
      <w:r>
        <w:t>Neither agree nor disagree</w:t>
      </w:r>
    </w:p>
    <w:p w14:paraId="4A870E5F" w14:textId="77777777" w:rsidR="00FB3138" w:rsidRDefault="00FB3138" w:rsidP="005F569B">
      <w:pPr>
        <w:pStyle w:val="NoSpacing"/>
      </w:pPr>
      <w:r>
        <w:t>Tend to agree</w:t>
      </w:r>
    </w:p>
    <w:p w14:paraId="3A3F1D71" w14:textId="77777777" w:rsidR="00FB3138" w:rsidRDefault="00FB3138" w:rsidP="005F569B">
      <w:pPr>
        <w:pStyle w:val="NoSpacing"/>
      </w:pPr>
      <w:r>
        <w:t>Strongly agree</w:t>
      </w:r>
    </w:p>
    <w:p w14:paraId="2259441B" w14:textId="77777777" w:rsidR="005F569B" w:rsidRDefault="005F569B" w:rsidP="00FB3138"/>
    <w:p w14:paraId="5596814C" w14:textId="77777777" w:rsidR="00FB3138" w:rsidRPr="005F569B" w:rsidRDefault="005F569B" w:rsidP="00FB3138">
      <w:pPr>
        <w:rPr>
          <w:highlight w:val="yellow"/>
        </w:rPr>
      </w:pPr>
      <w:r>
        <w:t xml:space="preserve"> </w:t>
      </w:r>
      <w:r w:rsidR="0054445C">
        <w:rPr>
          <w:highlight w:val="yellow"/>
        </w:rPr>
        <w:t>[Q_LIT_2019]</w:t>
      </w:r>
      <w:r w:rsidR="00FB3138" w:rsidRPr="005F569B">
        <w:rPr>
          <w:highlight w:val="yellow"/>
        </w:rPr>
        <w:t xml:space="preserve"> Have you done of any of the following in the _last year_? Please select all that apply.</w:t>
      </w:r>
    </w:p>
    <w:p w14:paraId="09EB1103" w14:textId="77777777" w:rsidR="00FB3138" w:rsidRPr="005F569B" w:rsidRDefault="00FB3138" w:rsidP="00B25839">
      <w:pPr>
        <w:pStyle w:val="NoSpacing"/>
        <w:rPr>
          <w:highlight w:val="yellow"/>
        </w:rPr>
      </w:pPr>
      <w:r w:rsidRPr="005F569B">
        <w:rPr>
          <w:highlight w:val="yellow"/>
        </w:rPr>
        <w:t>I decided not to share a news story because I was unsure about its accuracy</w:t>
      </w:r>
    </w:p>
    <w:p w14:paraId="19F84FBF" w14:textId="77777777" w:rsidR="00FB3138" w:rsidRPr="005F569B" w:rsidRDefault="00FB3138" w:rsidP="00B25839">
      <w:pPr>
        <w:pStyle w:val="NoSpacing"/>
        <w:rPr>
          <w:highlight w:val="yellow"/>
        </w:rPr>
      </w:pPr>
      <w:r w:rsidRPr="005F569B">
        <w:rPr>
          <w:highlight w:val="yellow"/>
        </w:rPr>
        <w:t>I checked a number of different sources to see whether a news story was reported in the same way</w:t>
      </w:r>
    </w:p>
    <w:p w14:paraId="661819F1" w14:textId="77777777" w:rsidR="00FB3138" w:rsidRPr="005F569B" w:rsidRDefault="00FB3138" w:rsidP="00B25839">
      <w:pPr>
        <w:pStyle w:val="NoSpacing"/>
        <w:rPr>
          <w:highlight w:val="yellow"/>
        </w:rPr>
      </w:pPr>
      <w:r w:rsidRPr="005F569B">
        <w:rPr>
          <w:highlight w:val="yellow"/>
        </w:rPr>
        <w:t>I started relying more on sources of news that are considered more reputable</w:t>
      </w:r>
    </w:p>
    <w:p w14:paraId="45A81E4C" w14:textId="77777777" w:rsidR="00FB3138" w:rsidRPr="005F569B" w:rsidRDefault="00FB3138" w:rsidP="00B25839">
      <w:pPr>
        <w:pStyle w:val="NoSpacing"/>
        <w:rPr>
          <w:highlight w:val="yellow"/>
        </w:rPr>
      </w:pPr>
      <w:r w:rsidRPr="005F569B">
        <w:rPr>
          <w:highlight w:val="yellow"/>
        </w:rPr>
        <w:t>I stopped using certain news sources because I was unsure about the accuracy of their reporting</w:t>
      </w:r>
    </w:p>
    <w:p w14:paraId="5D9F2B17" w14:textId="158E10E0" w:rsidR="00FB3138" w:rsidRPr="005F569B" w:rsidRDefault="00FB3138" w:rsidP="00B25839">
      <w:pPr>
        <w:pStyle w:val="NoSpacing"/>
        <w:rPr>
          <w:highlight w:val="yellow"/>
        </w:rPr>
      </w:pPr>
      <w:r w:rsidRPr="005F569B">
        <w:rPr>
          <w:highlight w:val="yellow"/>
        </w:rPr>
        <w:t>I discussed a news story with person I trust because I was unsure about its accuracy</w:t>
      </w:r>
    </w:p>
    <w:p w14:paraId="3E44F742" w14:textId="77777777" w:rsidR="00FB3138" w:rsidRPr="005F569B" w:rsidRDefault="00FB3138" w:rsidP="00B25839">
      <w:pPr>
        <w:pStyle w:val="NoSpacing"/>
        <w:rPr>
          <w:highlight w:val="yellow"/>
        </w:rPr>
      </w:pPr>
      <w:r w:rsidRPr="005F569B">
        <w:rPr>
          <w:highlight w:val="yellow"/>
        </w:rPr>
        <w:t>I stopped paying attention to news shared by someone because I am unsure whether I trust that person</w:t>
      </w:r>
    </w:p>
    <w:p w14:paraId="76CE7A03" w14:textId="77777777" w:rsidR="00FB3138" w:rsidRPr="005F569B" w:rsidRDefault="00FB3138" w:rsidP="00B25839">
      <w:pPr>
        <w:pStyle w:val="NoSpacing"/>
        <w:rPr>
          <w:highlight w:val="yellow"/>
        </w:rPr>
      </w:pPr>
      <w:r w:rsidRPr="005F569B">
        <w:rPr>
          <w:highlight w:val="yellow"/>
        </w:rPr>
        <w:t>None of these</w:t>
      </w:r>
    </w:p>
    <w:p w14:paraId="6A2BB987" w14:textId="77777777" w:rsidR="00FB3138" w:rsidRDefault="00FB3138" w:rsidP="00B25839">
      <w:pPr>
        <w:pStyle w:val="NoSpacing"/>
      </w:pPr>
      <w:r w:rsidRPr="005F569B">
        <w:rPr>
          <w:highlight w:val="yellow"/>
        </w:rPr>
        <w:t>Don’t know</w:t>
      </w:r>
      <w:r>
        <w:t xml:space="preserve"> </w:t>
      </w:r>
    </w:p>
    <w:p w14:paraId="2A795460" w14:textId="77777777" w:rsidR="00FB3138" w:rsidRDefault="00FB3138" w:rsidP="00FB3138"/>
    <w:p w14:paraId="61E5D479" w14:textId="77777777" w:rsidR="00FB3138" w:rsidRDefault="00B25839" w:rsidP="00FB3138">
      <w:r>
        <w:t xml:space="preserve"> [Q7a] </w:t>
      </w:r>
      <w:r w:rsidR="00FB3138">
        <w:t xml:space="preserve"> Have you paid for ONLINE news content, or accessed a paid for ONLINE news service _in the last year_? (This could be a digital subscription, combined digital/print subscription or one off payment for an article or app or e-edition)  </w:t>
      </w:r>
    </w:p>
    <w:p w14:paraId="49151B98" w14:textId="77777777" w:rsidR="00FB3138" w:rsidRDefault="00FB3138" w:rsidP="00B25839">
      <w:pPr>
        <w:pStyle w:val="NoSpacing"/>
      </w:pPr>
      <w:r>
        <w:t>Yes</w:t>
      </w:r>
    </w:p>
    <w:p w14:paraId="49D076CD" w14:textId="77777777" w:rsidR="00FB3138" w:rsidRDefault="00FB3138" w:rsidP="00B25839">
      <w:pPr>
        <w:pStyle w:val="NoSpacing"/>
      </w:pPr>
      <w:r>
        <w:t>No</w:t>
      </w:r>
    </w:p>
    <w:p w14:paraId="5D6A757B" w14:textId="77777777" w:rsidR="00FB3138" w:rsidRDefault="00FB3138" w:rsidP="00B25839">
      <w:pPr>
        <w:pStyle w:val="NoSpacing"/>
      </w:pPr>
      <w:r>
        <w:t>Don’t know</w:t>
      </w:r>
    </w:p>
    <w:p w14:paraId="5829D5CF" w14:textId="77777777" w:rsidR="00FB3138" w:rsidRDefault="00FB3138" w:rsidP="00FB3138"/>
    <w:p w14:paraId="57FC5624" w14:textId="77777777" w:rsidR="00FB3138" w:rsidRDefault="00B25839" w:rsidP="00FB3138">
      <w:r>
        <w:t xml:space="preserve"> [Q7ai] </w:t>
      </w:r>
      <w:r w:rsidR="00FB3138">
        <w:t>You said you have accessed paid for ONLINE news content in the last year… &lt;&lt;br/&gt;&gt;&lt;&lt;br/&gt;&gt;Which, if any, of the following ways have you used to pay for ONLINE news content in the last year? Please select all that apply.</w:t>
      </w:r>
    </w:p>
    <w:p w14:paraId="06818B28" w14:textId="77777777" w:rsidR="00FB3138" w:rsidRDefault="0062384A" w:rsidP="00B25839">
      <w:pPr>
        <w:pStyle w:val="NoSpacing"/>
      </w:pPr>
      <w:r>
        <w:t>&lt;1&gt;</w:t>
      </w:r>
      <w:r w:rsidR="00FB3138">
        <w:t>I made a single _one-off payment_ to access a single article or edition</w:t>
      </w:r>
    </w:p>
    <w:p w14:paraId="32C43C79" w14:textId="77777777" w:rsidR="00FB3138" w:rsidRDefault="0062384A" w:rsidP="00B25839">
      <w:pPr>
        <w:pStyle w:val="NoSpacing"/>
      </w:pPr>
      <w:r>
        <w:t>&lt;3&gt;</w:t>
      </w:r>
      <w:r w:rsidR="00FB3138">
        <w:t xml:space="preserve">I made an _ongoing payment_ (subscription or membership) for a digital news service – eg monthly, quarterly or annual payment </w:t>
      </w:r>
    </w:p>
    <w:p w14:paraId="2D50B79D" w14:textId="77777777" w:rsidR="00FB3138" w:rsidRDefault="0062384A" w:rsidP="00B25839">
      <w:pPr>
        <w:pStyle w:val="NoSpacing"/>
      </w:pPr>
      <w:r>
        <w:t>&lt;6&gt;</w:t>
      </w:r>
      <w:r w:rsidR="00FB3138">
        <w:t>I pay for digital news access as part of a print-digital bundle, or I get it for free as part of a print subscription</w:t>
      </w:r>
    </w:p>
    <w:p w14:paraId="0CA0CAB8" w14:textId="77777777" w:rsidR="00FB3138" w:rsidRPr="00B25839" w:rsidRDefault="00CD0A86" w:rsidP="00B25839">
      <w:pPr>
        <w:pStyle w:val="NoSpacing"/>
        <w:rPr>
          <w:highlight w:val="yellow"/>
        </w:rPr>
      </w:pPr>
      <w:r>
        <w:rPr>
          <w:highlight w:val="yellow"/>
        </w:rPr>
        <w:t>&lt;5&gt;</w:t>
      </w:r>
      <w:r w:rsidR="00FB3138" w:rsidRPr="00B25839">
        <w:rPr>
          <w:highlight w:val="yellow"/>
        </w:rPr>
        <w:t xml:space="preserve">I get free digital news access as part of a subscription to something else (e.g. broadband, phone, cable) </w:t>
      </w:r>
    </w:p>
    <w:p w14:paraId="0F8DAFAA" w14:textId="77777777" w:rsidR="00FB3138" w:rsidRDefault="00CD0A86" w:rsidP="00B25839">
      <w:pPr>
        <w:pStyle w:val="NoSpacing"/>
      </w:pPr>
      <w:r>
        <w:rPr>
          <w:highlight w:val="yellow"/>
        </w:rPr>
        <w:t xml:space="preserve">&lt;7&gt; </w:t>
      </w:r>
      <w:r w:rsidR="00FB3138" w:rsidRPr="00B25839">
        <w:rPr>
          <w:highlight w:val="yellow"/>
        </w:rPr>
        <w:t>Someone else paid for me to subscribe or access a digital news service</w:t>
      </w:r>
    </w:p>
    <w:p w14:paraId="4998D6C9" w14:textId="77777777" w:rsidR="00FB3138" w:rsidRDefault="0062384A" w:rsidP="00B25839">
      <w:pPr>
        <w:pStyle w:val="NoSpacing"/>
      </w:pPr>
      <w:r>
        <w:lastRenderedPageBreak/>
        <w:t>&lt;9&gt;</w:t>
      </w:r>
      <w:r w:rsidR="00FB3138">
        <w:t>I have made a donation to support a digital news service</w:t>
      </w:r>
    </w:p>
    <w:p w14:paraId="0774C88C" w14:textId="77777777" w:rsidR="00FB3138" w:rsidRDefault="0062384A" w:rsidP="00B25839">
      <w:pPr>
        <w:pStyle w:val="NoSpacing"/>
      </w:pPr>
      <w:r>
        <w:t>&lt;955&gt;</w:t>
      </w:r>
      <w:r w:rsidR="00FB3138">
        <w:t>Other</w:t>
      </w:r>
    </w:p>
    <w:p w14:paraId="263E4913" w14:textId="77777777" w:rsidR="00FB3138" w:rsidRDefault="00FB3138" w:rsidP="00FB3138"/>
    <w:p w14:paraId="3E8629CE" w14:textId="77777777" w:rsidR="00FB3138" w:rsidRPr="00B25839" w:rsidRDefault="00B25839" w:rsidP="00FB3138">
      <w:pPr>
        <w:rPr>
          <w:highlight w:val="yellow"/>
        </w:rPr>
      </w:pPr>
      <w:r w:rsidRPr="00B25839">
        <w:rPr>
          <w:highlight w:val="yellow"/>
        </w:rPr>
        <w:t xml:space="preserve"> </w:t>
      </w:r>
      <w:r w:rsidR="00FB3138" w:rsidRPr="00B25839">
        <w:rPr>
          <w:highlight w:val="yellow"/>
        </w:rPr>
        <w:t>[Q7_SUBS</w:t>
      </w:r>
      <w:r>
        <w:rPr>
          <w:highlight w:val="yellow"/>
        </w:rPr>
        <w:t xml:space="preserve">] </w:t>
      </w:r>
      <w:r w:rsidR="008240FF" w:rsidRPr="00B25839">
        <w:rPr>
          <w:highlight w:val="yellow"/>
        </w:rPr>
        <w:t>You say you have paid a subscription or made an on-going donation to a digital news service in the last year. How many different news providers do you regularly pay money to?</w:t>
      </w:r>
    </w:p>
    <w:p w14:paraId="3BFE9DC0" w14:textId="77777777" w:rsidR="00FB3138" w:rsidRPr="00A97C96" w:rsidRDefault="00FB3138" w:rsidP="00330B34">
      <w:pPr>
        <w:pStyle w:val="NoSpacing"/>
        <w:rPr>
          <w:highlight w:val="yellow"/>
        </w:rPr>
      </w:pPr>
      <w:r w:rsidRPr="00A97C96">
        <w:rPr>
          <w:highlight w:val="yellow"/>
        </w:rPr>
        <w:t>0</w:t>
      </w:r>
    </w:p>
    <w:p w14:paraId="31F6A764" w14:textId="77777777" w:rsidR="00FB3138" w:rsidRPr="00A97C96" w:rsidRDefault="00FB3138" w:rsidP="00330B34">
      <w:pPr>
        <w:pStyle w:val="NoSpacing"/>
        <w:rPr>
          <w:highlight w:val="yellow"/>
        </w:rPr>
      </w:pPr>
      <w:r w:rsidRPr="00A97C96">
        <w:rPr>
          <w:highlight w:val="yellow"/>
        </w:rPr>
        <w:t>1</w:t>
      </w:r>
    </w:p>
    <w:p w14:paraId="5E807C98" w14:textId="77777777" w:rsidR="00FB3138" w:rsidRPr="00A97C96" w:rsidRDefault="00FB3138" w:rsidP="00330B34">
      <w:pPr>
        <w:pStyle w:val="NoSpacing"/>
        <w:rPr>
          <w:highlight w:val="yellow"/>
        </w:rPr>
      </w:pPr>
      <w:r w:rsidRPr="00A97C96">
        <w:rPr>
          <w:highlight w:val="yellow"/>
        </w:rPr>
        <w:t>2</w:t>
      </w:r>
    </w:p>
    <w:p w14:paraId="0238C830" w14:textId="77777777" w:rsidR="00FB3138" w:rsidRPr="00A97C96" w:rsidRDefault="00FB3138" w:rsidP="00330B34">
      <w:pPr>
        <w:pStyle w:val="NoSpacing"/>
        <w:rPr>
          <w:highlight w:val="yellow"/>
        </w:rPr>
      </w:pPr>
      <w:r w:rsidRPr="00A97C96">
        <w:rPr>
          <w:highlight w:val="yellow"/>
        </w:rPr>
        <w:t>3</w:t>
      </w:r>
    </w:p>
    <w:p w14:paraId="57647B4E" w14:textId="77777777" w:rsidR="00FB3138" w:rsidRPr="00A97C96" w:rsidRDefault="00FB3138" w:rsidP="00330B34">
      <w:pPr>
        <w:pStyle w:val="NoSpacing"/>
        <w:rPr>
          <w:highlight w:val="yellow"/>
        </w:rPr>
      </w:pPr>
      <w:r w:rsidRPr="00A97C96">
        <w:rPr>
          <w:highlight w:val="yellow"/>
        </w:rPr>
        <w:t>4</w:t>
      </w:r>
    </w:p>
    <w:p w14:paraId="44DB3D13" w14:textId="77777777" w:rsidR="00FB3138" w:rsidRPr="00F75352" w:rsidRDefault="00FB3138" w:rsidP="00330B34">
      <w:pPr>
        <w:pStyle w:val="NoSpacing"/>
      </w:pPr>
      <w:r w:rsidRPr="00A97C96">
        <w:rPr>
          <w:highlight w:val="yellow"/>
        </w:rPr>
        <w:t>5</w:t>
      </w:r>
    </w:p>
    <w:p w14:paraId="29C2D54D" w14:textId="77777777" w:rsidR="00FB3138" w:rsidRDefault="00FB3138" w:rsidP="00330B34">
      <w:pPr>
        <w:pStyle w:val="NoSpacing"/>
      </w:pPr>
      <w:r w:rsidRPr="00B25839">
        <w:rPr>
          <w:highlight w:val="yellow"/>
        </w:rPr>
        <w:t>more than 5</w:t>
      </w:r>
    </w:p>
    <w:p w14:paraId="327DA4D2" w14:textId="77777777" w:rsidR="00F75352" w:rsidRDefault="00F75352" w:rsidP="00FB3138"/>
    <w:p w14:paraId="1928C876" w14:textId="77777777" w:rsidR="00FB3138" w:rsidRPr="00B25839" w:rsidRDefault="00B25839" w:rsidP="00FB3138">
      <w:pPr>
        <w:rPr>
          <w:highlight w:val="yellow"/>
        </w:rPr>
      </w:pPr>
      <w:r w:rsidRPr="00B25839">
        <w:rPr>
          <w:highlight w:val="yellow"/>
        </w:rPr>
        <w:t xml:space="preserve"> </w:t>
      </w:r>
      <w:r w:rsidR="00FB3138" w:rsidRPr="00B25839">
        <w:rPr>
          <w:highlight w:val="yellow"/>
        </w:rPr>
        <w:t>[Q7_SUBS3] How often do you click on a link, expecting to read and article, and find yourself asked to pay for a subscription instead?</w:t>
      </w:r>
    </w:p>
    <w:p w14:paraId="4C9F04DF" w14:textId="77777777" w:rsidR="00FB3138" w:rsidRPr="00B25839" w:rsidRDefault="00FB3138" w:rsidP="00330B34">
      <w:pPr>
        <w:pStyle w:val="NoSpacing"/>
        <w:rPr>
          <w:highlight w:val="yellow"/>
        </w:rPr>
      </w:pPr>
      <w:r w:rsidRPr="00B25839">
        <w:rPr>
          <w:highlight w:val="yellow"/>
        </w:rPr>
        <w:t>Several times a day</w:t>
      </w:r>
    </w:p>
    <w:p w14:paraId="0B8ACD16" w14:textId="77777777" w:rsidR="00FB3138" w:rsidRPr="00B25839" w:rsidRDefault="00FB3138" w:rsidP="00330B34">
      <w:pPr>
        <w:pStyle w:val="NoSpacing"/>
        <w:rPr>
          <w:highlight w:val="yellow"/>
        </w:rPr>
      </w:pPr>
      <w:r w:rsidRPr="00B25839">
        <w:rPr>
          <w:highlight w:val="yellow"/>
        </w:rPr>
        <w:t>Most days</w:t>
      </w:r>
    </w:p>
    <w:p w14:paraId="66EA71F2" w14:textId="77777777" w:rsidR="00FB3138" w:rsidRPr="00B25839" w:rsidRDefault="00FB3138" w:rsidP="00330B34">
      <w:pPr>
        <w:pStyle w:val="NoSpacing"/>
        <w:rPr>
          <w:highlight w:val="yellow"/>
        </w:rPr>
      </w:pPr>
      <w:r w:rsidRPr="00B25839">
        <w:rPr>
          <w:highlight w:val="yellow"/>
        </w:rPr>
        <w:t>About Weekly</w:t>
      </w:r>
    </w:p>
    <w:p w14:paraId="4B225084" w14:textId="77777777" w:rsidR="00FB3138" w:rsidRPr="00B25839" w:rsidRDefault="00FB3138" w:rsidP="00330B34">
      <w:pPr>
        <w:pStyle w:val="NoSpacing"/>
        <w:rPr>
          <w:highlight w:val="yellow"/>
        </w:rPr>
      </w:pPr>
      <w:r w:rsidRPr="00B25839">
        <w:rPr>
          <w:highlight w:val="yellow"/>
        </w:rPr>
        <w:t>About Monthly</w:t>
      </w:r>
    </w:p>
    <w:p w14:paraId="7E77BE9A" w14:textId="77777777" w:rsidR="00FB3138" w:rsidRPr="00B25839" w:rsidRDefault="00FB3138" w:rsidP="00330B34">
      <w:pPr>
        <w:pStyle w:val="NoSpacing"/>
        <w:rPr>
          <w:highlight w:val="yellow"/>
        </w:rPr>
      </w:pPr>
      <w:r w:rsidRPr="00B25839">
        <w:rPr>
          <w:highlight w:val="yellow"/>
        </w:rPr>
        <w:t>It is has never happened</w:t>
      </w:r>
    </w:p>
    <w:p w14:paraId="52D8144D" w14:textId="77777777" w:rsidR="00FB3138" w:rsidRDefault="00FB3138" w:rsidP="00330B34">
      <w:pPr>
        <w:pStyle w:val="NoSpacing"/>
      </w:pPr>
      <w:r w:rsidRPr="00B25839">
        <w:rPr>
          <w:highlight w:val="yellow"/>
        </w:rPr>
        <w:t>Don’t know</w:t>
      </w:r>
    </w:p>
    <w:p w14:paraId="468FBFA4" w14:textId="77777777" w:rsidR="00330B34" w:rsidRDefault="00330B34" w:rsidP="00FB3138"/>
    <w:p w14:paraId="13B7BF1D" w14:textId="77777777" w:rsidR="00FB3138" w:rsidRPr="00330B34" w:rsidRDefault="00FB3138" w:rsidP="00F75352">
      <w:pPr>
        <w:rPr>
          <w:highlight w:val="yellow"/>
        </w:rPr>
      </w:pPr>
      <w:r w:rsidRPr="00330B34">
        <w:rPr>
          <w:highlight w:val="yellow"/>
        </w:rPr>
        <w:t>[Q7_SUBS4</w:t>
      </w:r>
      <w:r w:rsidR="00330B34" w:rsidRPr="00330B34">
        <w:rPr>
          <w:highlight w:val="yellow"/>
        </w:rPr>
        <w:t xml:space="preserve">] </w:t>
      </w:r>
      <w:r w:rsidRPr="00330B34">
        <w:rPr>
          <w:highlight w:val="yellow"/>
        </w:rPr>
        <w:t>In your own words tell us what you think about news organisations restricting content in this way</w:t>
      </w:r>
    </w:p>
    <w:p w14:paraId="0B2B686C" w14:textId="77777777" w:rsidR="00F75352" w:rsidRDefault="00F75352" w:rsidP="00F75352">
      <w:pPr>
        <w:rPr>
          <w:b/>
          <w:highlight w:val="yellow"/>
        </w:rPr>
      </w:pPr>
      <w:r>
        <w:rPr>
          <w:b/>
          <w:highlight w:val="yellow"/>
        </w:rPr>
        <w:t>#OPEN</w:t>
      </w:r>
    </w:p>
    <w:p w14:paraId="1B51A325" w14:textId="77777777" w:rsidR="00F75352" w:rsidRDefault="00F75352" w:rsidP="00F75352">
      <w:pPr>
        <w:pStyle w:val="NoSpacing"/>
        <w:rPr>
          <w:b/>
          <w:highlight w:val="yellow"/>
        </w:rPr>
      </w:pPr>
    </w:p>
    <w:p w14:paraId="25EC86DA" w14:textId="77777777" w:rsidR="00FB3138" w:rsidRPr="00F75352" w:rsidRDefault="00330B34" w:rsidP="00FB3138">
      <w:pPr>
        <w:rPr>
          <w:b/>
          <w:highlight w:val="yellow"/>
        </w:rPr>
      </w:pPr>
      <w:r w:rsidRPr="00330B34">
        <w:rPr>
          <w:highlight w:val="yellow"/>
        </w:rPr>
        <w:t xml:space="preserve"> </w:t>
      </w:r>
      <w:r w:rsidR="00FB3138" w:rsidRPr="00330B34">
        <w:rPr>
          <w:highlight w:val="yellow"/>
        </w:rPr>
        <w:t>[</w:t>
      </w:r>
      <w:r w:rsidR="008240FF" w:rsidRPr="00330B34">
        <w:rPr>
          <w:highlight w:val="yellow"/>
        </w:rPr>
        <w:t>Q_VALUE_2019_A</w:t>
      </w:r>
      <w:r w:rsidR="00FB3138" w:rsidRPr="00330B34">
        <w:rPr>
          <w:highlight w:val="yellow"/>
        </w:rPr>
        <w:t>] If you could only have one for the next 12 months, which _one_ of the following would you choose?</w:t>
      </w:r>
    </w:p>
    <w:p w14:paraId="7DFE2CD0" w14:textId="77777777" w:rsidR="00FB3138" w:rsidRPr="00330B34" w:rsidRDefault="00FB3138" w:rsidP="004D7C21">
      <w:pPr>
        <w:pStyle w:val="NoSpacing"/>
        <w:rPr>
          <w:highlight w:val="yellow"/>
        </w:rPr>
      </w:pPr>
      <w:r w:rsidRPr="00330B34">
        <w:rPr>
          <w:highlight w:val="yellow"/>
        </w:rPr>
        <w:t>Subscription to a music streaming service (e.g. Spotify or Apple Music)</w:t>
      </w:r>
    </w:p>
    <w:p w14:paraId="1B0A1CAE" w14:textId="77777777" w:rsidR="00FB3138" w:rsidRPr="00330B34" w:rsidRDefault="00FB3138" w:rsidP="004D7C21">
      <w:pPr>
        <w:pStyle w:val="NoSpacing"/>
        <w:rPr>
          <w:highlight w:val="yellow"/>
        </w:rPr>
      </w:pPr>
      <w:r w:rsidRPr="00330B34">
        <w:rPr>
          <w:highlight w:val="yellow"/>
        </w:rPr>
        <w:t>Subscription to an online gaming service (e.g. PlayStation Plus or Xbox Live Gold)</w:t>
      </w:r>
    </w:p>
    <w:p w14:paraId="6DFAEF16" w14:textId="77777777" w:rsidR="00FB3138" w:rsidRPr="00330B34" w:rsidRDefault="00FB3138" w:rsidP="004D7C21">
      <w:pPr>
        <w:pStyle w:val="NoSpacing"/>
        <w:rPr>
          <w:highlight w:val="yellow"/>
        </w:rPr>
      </w:pPr>
      <w:r w:rsidRPr="00330B34">
        <w:rPr>
          <w:highlight w:val="yellow"/>
        </w:rPr>
        <w:t>Subscription to an online sports event or channel (e.g. Sky Sports or BT Sport)</w:t>
      </w:r>
    </w:p>
    <w:p w14:paraId="4EB321D1" w14:textId="77777777" w:rsidR="00FB3138" w:rsidRPr="00330B34" w:rsidRDefault="00FB3138" w:rsidP="004D7C21">
      <w:pPr>
        <w:pStyle w:val="NoSpacing"/>
        <w:rPr>
          <w:highlight w:val="yellow"/>
        </w:rPr>
      </w:pPr>
      <w:r w:rsidRPr="00330B34">
        <w:rPr>
          <w:highlight w:val="yellow"/>
        </w:rPr>
        <w:t>Subscription to a video streaming service (e.g. Netflix or Amazon Prime Video)</w:t>
      </w:r>
    </w:p>
    <w:p w14:paraId="49252E76" w14:textId="77777777" w:rsidR="00FB3138" w:rsidRPr="00330B34" w:rsidRDefault="00FB3138" w:rsidP="004D7C21">
      <w:pPr>
        <w:pStyle w:val="NoSpacing"/>
        <w:rPr>
          <w:highlight w:val="yellow"/>
        </w:rPr>
      </w:pPr>
      <w:r w:rsidRPr="00330B34">
        <w:rPr>
          <w:highlight w:val="yellow"/>
        </w:rPr>
        <w:t>Subscription to online news (e.g. The Times or The Telegraph)</w:t>
      </w:r>
    </w:p>
    <w:p w14:paraId="32742F0C" w14:textId="77777777" w:rsidR="00FB3138" w:rsidRPr="00330B34" w:rsidRDefault="00FB3138" w:rsidP="004D7C21">
      <w:pPr>
        <w:pStyle w:val="NoSpacing"/>
        <w:rPr>
          <w:highlight w:val="yellow"/>
        </w:rPr>
      </w:pPr>
      <w:r w:rsidRPr="00330B34">
        <w:rPr>
          <w:highlight w:val="yellow"/>
        </w:rPr>
        <w:t>Subscription to a service for storing data, photos, backups etc. (e.g. Dropbox or iCloud)</w:t>
      </w:r>
    </w:p>
    <w:p w14:paraId="2E3DB275" w14:textId="77777777" w:rsidR="00FB3138" w:rsidRPr="00330B34" w:rsidRDefault="00FB3138" w:rsidP="004D7C21">
      <w:pPr>
        <w:pStyle w:val="NoSpacing"/>
        <w:rPr>
          <w:highlight w:val="yellow"/>
        </w:rPr>
      </w:pPr>
      <w:r w:rsidRPr="00330B34">
        <w:rPr>
          <w:highlight w:val="yellow"/>
        </w:rPr>
        <w:t>Subscription to an online dating service (e.g. Match.com or Tinder Gold)</w:t>
      </w:r>
    </w:p>
    <w:p w14:paraId="0FF3F6D7" w14:textId="77777777" w:rsidR="00FB3138" w:rsidRDefault="00FB3138" w:rsidP="004D7C21">
      <w:pPr>
        <w:pStyle w:val="NoSpacing"/>
      </w:pPr>
      <w:r w:rsidRPr="00330B34">
        <w:rPr>
          <w:highlight w:val="yellow"/>
        </w:rPr>
        <w:t>None</w:t>
      </w:r>
    </w:p>
    <w:p w14:paraId="1D5162C2" w14:textId="77777777" w:rsidR="00FB3138" w:rsidRDefault="00FB3138" w:rsidP="00FB3138"/>
    <w:p w14:paraId="56467F59" w14:textId="77777777" w:rsidR="00FB3138" w:rsidRPr="00330B34" w:rsidRDefault="00330B34" w:rsidP="00FB3138">
      <w:pPr>
        <w:rPr>
          <w:highlight w:val="yellow"/>
        </w:rPr>
      </w:pPr>
      <w:r>
        <w:t xml:space="preserve"> </w:t>
      </w:r>
      <w:r w:rsidR="00FB3138" w:rsidRPr="00330B34">
        <w:rPr>
          <w:highlight w:val="yellow"/>
        </w:rPr>
        <w:t>[Q_VALUE_2019_B</w:t>
      </w:r>
      <w:r w:rsidRPr="00330B34">
        <w:rPr>
          <w:highlight w:val="yellow"/>
        </w:rPr>
        <w:t xml:space="preserve">] </w:t>
      </w:r>
      <w:r w:rsidR="00FB3138" w:rsidRPr="00330B34">
        <w:rPr>
          <w:highlight w:val="yellow"/>
        </w:rPr>
        <w:t>You selected &lt;b&gt;$Q_VALUE_2019_A&lt;/b&gt;. If you were allowed a _second_ choice, which of the following would you choose?</w:t>
      </w:r>
    </w:p>
    <w:p w14:paraId="10242269" w14:textId="77777777" w:rsidR="001579C9" w:rsidRPr="00330B34" w:rsidRDefault="001579C9" w:rsidP="001579C9">
      <w:pPr>
        <w:pStyle w:val="NoSpacing"/>
        <w:rPr>
          <w:highlight w:val="yellow"/>
        </w:rPr>
      </w:pPr>
      <w:r w:rsidRPr="00330B34">
        <w:rPr>
          <w:highlight w:val="yellow"/>
        </w:rPr>
        <w:t>Subscription to a music streaming service (e.g. Spotify or Apple Music)</w:t>
      </w:r>
    </w:p>
    <w:p w14:paraId="5548C2A7" w14:textId="77777777" w:rsidR="001579C9" w:rsidRPr="00330B34" w:rsidRDefault="001579C9" w:rsidP="001579C9">
      <w:pPr>
        <w:pStyle w:val="NoSpacing"/>
        <w:rPr>
          <w:highlight w:val="yellow"/>
        </w:rPr>
      </w:pPr>
      <w:r w:rsidRPr="00330B34">
        <w:rPr>
          <w:highlight w:val="yellow"/>
        </w:rPr>
        <w:t>Subscription to an online gaming service (e.g. PlayStation Plus or Xbox Live Gold)</w:t>
      </w:r>
    </w:p>
    <w:p w14:paraId="63605676" w14:textId="77777777" w:rsidR="001579C9" w:rsidRPr="00330B34" w:rsidRDefault="001579C9" w:rsidP="001579C9">
      <w:pPr>
        <w:pStyle w:val="NoSpacing"/>
        <w:rPr>
          <w:highlight w:val="yellow"/>
        </w:rPr>
      </w:pPr>
      <w:r w:rsidRPr="00330B34">
        <w:rPr>
          <w:highlight w:val="yellow"/>
        </w:rPr>
        <w:t>Subscription to an online sports event or channel (e.g. Sky Sports or BT Sport)</w:t>
      </w:r>
    </w:p>
    <w:p w14:paraId="01E1C5E3" w14:textId="77777777" w:rsidR="001579C9" w:rsidRPr="00330B34" w:rsidRDefault="001579C9" w:rsidP="001579C9">
      <w:pPr>
        <w:pStyle w:val="NoSpacing"/>
        <w:rPr>
          <w:highlight w:val="yellow"/>
        </w:rPr>
      </w:pPr>
      <w:r w:rsidRPr="00330B34">
        <w:rPr>
          <w:highlight w:val="yellow"/>
        </w:rPr>
        <w:t>Subscription to a video streaming service (e.g. Netflix or Amazon Prime Video)</w:t>
      </w:r>
    </w:p>
    <w:p w14:paraId="4D7140D9" w14:textId="77777777" w:rsidR="001579C9" w:rsidRPr="00330B34" w:rsidRDefault="001579C9" w:rsidP="001579C9">
      <w:pPr>
        <w:pStyle w:val="NoSpacing"/>
        <w:rPr>
          <w:highlight w:val="yellow"/>
        </w:rPr>
      </w:pPr>
      <w:r w:rsidRPr="00330B34">
        <w:rPr>
          <w:highlight w:val="yellow"/>
        </w:rPr>
        <w:t>Subscription to online news (e.g. The Times or The Telegraph)</w:t>
      </w:r>
    </w:p>
    <w:p w14:paraId="0CD1A532" w14:textId="77777777" w:rsidR="001579C9" w:rsidRPr="00330B34" w:rsidRDefault="001579C9" w:rsidP="001579C9">
      <w:pPr>
        <w:pStyle w:val="NoSpacing"/>
        <w:rPr>
          <w:highlight w:val="yellow"/>
        </w:rPr>
      </w:pPr>
      <w:r w:rsidRPr="00330B34">
        <w:rPr>
          <w:highlight w:val="yellow"/>
        </w:rPr>
        <w:lastRenderedPageBreak/>
        <w:t>Subscription to a service for storing data, photos, backups etc. (e.g. Dropbox or iCloud)</w:t>
      </w:r>
    </w:p>
    <w:p w14:paraId="61BB29E8" w14:textId="77777777" w:rsidR="001579C9" w:rsidRPr="00330B34" w:rsidRDefault="001579C9" w:rsidP="001579C9">
      <w:pPr>
        <w:pStyle w:val="NoSpacing"/>
        <w:rPr>
          <w:highlight w:val="yellow"/>
        </w:rPr>
      </w:pPr>
      <w:r w:rsidRPr="00330B34">
        <w:rPr>
          <w:highlight w:val="yellow"/>
        </w:rPr>
        <w:t>Subscription to an online dating service (e.g. Match.com or Tinder Gold)</w:t>
      </w:r>
    </w:p>
    <w:p w14:paraId="644392B4" w14:textId="77777777" w:rsidR="001579C9" w:rsidRDefault="001579C9" w:rsidP="001579C9">
      <w:pPr>
        <w:pStyle w:val="NoSpacing"/>
      </w:pPr>
      <w:r w:rsidRPr="00330B34">
        <w:rPr>
          <w:highlight w:val="yellow"/>
        </w:rPr>
        <w:t>None</w:t>
      </w:r>
    </w:p>
    <w:p w14:paraId="603857A3" w14:textId="77777777" w:rsidR="004D7C21" w:rsidRDefault="004D7C21" w:rsidP="00FB3138"/>
    <w:p w14:paraId="6C870053" w14:textId="77777777" w:rsidR="00FB3138" w:rsidRDefault="00FB3138" w:rsidP="00FB3138">
      <w:r w:rsidRPr="004D7C21">
        <w:rPr>
          <w:highlight w:val="yellow"/>
        </w:rPr>
        <w:t>[Q_VALUE_2019_C</w:t>
      </w:r>
      <w:r w:rsidR="004D7C21" w:rsidRPr="004D7C21">
        <w:rPr>
          <w:highlight w:val="yellow"/>
        </w:rPr>
        <w:t>]</w:t>
      </w:r>
      <w:r w:rsidR="004D7C21">
        <w:rPr>
          <w:highlight w:val="yellow"/>
        </w:rPr>
        <w:t xml:space="preserve"> </w:t>
      </w:r>
      <w:r w:rsidRPr="004D7C21">
        <w:rPr>
          <w:highlight w:val="yellow"/>
        </w:rPr>
        <w:t>You selected &lt;b&gt;$Q_VALUE_2019_A&lt;/b&gt; and &lt;b&gt;$Q_VALUE_2019_B&lt;/b&gt;. If you were allowed a _third_ choice, which of the following would you choose?</w:t>
      </w:r>
    </w:p>
    <w:p w14:paraId="0F5FF309" w14:textId="77777777" w:rsidR="001579C9" w:rsidRPr="00330B34" w:rsidRDefault="001579C9" w:rsidP="001579C9">
      <w:pPr>
        <w:pStyle w:val="NoSpacing"/>
        <w:rPr>
          <w:highlight w:val="yellow"/>
        </w:rPr>
      </w:pPr>
      <w:r w:rsidRPr="00330B34">
        <w:rPr>
          <w:highlight w:val="yellow"/>
        </w:rPr>
        <w:t>Subscription to a music streaming service (e.g. Spotify or Apple Music)</w:t>
      </w:r>
    </w:p>
    <w:p w14:paraId="6EFB6C78" w14:textId="77777777" w:rsidR="001579C9" w:rsidRPr="00330B34" w:rsidRDefault="001579C9" w:rsidP="001579C9">
      <w:pPr>
        <w:pStyle w:val="NoSpacing"/>
        <w:rPr>
          <w:highlight w:val="yellow"/>
        </w:rPr>
      </w:pPr>
      <w:r w:rsidRPr="00330B34">
        <w:rPr>
          <w:highlight w:val="yellow"/>
        </w:rPr>
        <w:t>Subscription to an online gaming service (e.g. PlayStation Plus or Xbox Live Gold)</w:t>
      </w:r>
    </w:p>
    <w:p w14:paraId="3E7D2D62" w14:textId="77777777" w:rsidR="001579C9" w:rsidRPr="00330B34" w:rsidRDefault="001579C9" w:rsidP="001579C9">
      <w:pPr>
        <w:pStyle w:val="NoSpacing"/>
        <w:rPr>
          <w:highlight w:val="yellow"/>
        </w:rPr>
      </w:pPr>
      <w:r w:rsidRPr="00330B34">
        <w:rPr>
          <w:highlight w:val="yellow"/>
        </w:rPr>
        <w:t>Subscription to an online sports event or channel (e.g. Sky Sports or BT Sport)</w:t>
      </w:r>
    </w:p>
    <w:p w14:paraId="6342D0C1" w14:textId="77777777" w:rsidR="001579C9" w:rsidRPr="00330B34" w:rsidRDefault="001579C9" w:rsidP="001579C9">
      <w:pPr>
        <w:pStyle w:val="NoSpacing"/>
        <w:rPr>
          <w:highlight w:val="yellow"/>
        </w:rPr>
      </w:pPr>
      <w:r w:rsidRPr="00330B34">
        <w:rPr>
          <w:highlight w:val="yellow"/>
        </w:rPr>
        <w:t>Subscription to a video streaming service (e.g. Netflix or Amazon Prime Video)</w:t>
      </w:r>
    </w:p>
    <w:p w14:paraId="154F793F" w14:textId="77777777" w:rsidR="001579C9" w:rsidRPr="00330B34" w:rsidRDefault="001579C9" w:rsidP="001579C9">
      <w:pPr>
        <w:pStyle w:val="NoSpacing"/>
        <w:rPr>
          <w:highlight w:val="yellow"/>
        </w:rPr>
      </w:pPr>
      <w:r w:rsidRPr="00330B34">
        <w:rPr>
          <w:highlight w:val="yellow"/>
        </w:rPr>
        <w:t>Subscription to online news (e.g. The Times or The Telegraph)</w:t>
      </w:r>
    </w:p>
    <w:p w14:paraId="24EB2667" w14:textId="77777777" w:rsidR="001579C9" w:rsidRPr="00330B34" w:rsidRDefault="001579C9" w:rsidP="001579C9">
      <w:pPr>
        <w:pStyle w:val="NoSpacing"/>
        <w:rPr>
          <w:highlight w:val="yellow"/>
        </w:rPr>
      </w:pPr>
      <w:r w:rsidRPr="00330B34">
        <w:rPr>
          <w:highlight w:val="yellow"/>
        </w:rPr>
        <w:t>Subscription to a service for storing data, photos, backups etc. (e.g. Dropbox or iCloud)</w:t>
      </w:r>
    </w:p>
    <w:p w14:paraId="6C2CFFF4" w14:textId="77777777" w:rsidR="001579C9" w:rsidRPr="00330B34" w:rsidRDefault="001579C9" w:rsidP="001579C9">
      <w:pPr>
        <w:pStyle w:val="NoSpacing"/>
        <w:rPr>
          <w:highlight w:val="yellow"/>
        </w:rPr>
      </w:pPr>
      <w:r w:rsidRPr="00330B34">
        <w:rPr>
          <w:highlight w:val="yellow"/>
        </w:rPr>
        <w:t>Subscription to an online dating service (e.g. Match.com or Tinder Gold)</w:t>
      </w:r>
    </w:p>
    <w:p w14:paraId="156418DF" w14:textId="77777777" w:rsidR="001579C9" w:rsidRDefault="001579C9" w:rsidP="001579C9">
      <w:pPr>
        <w:pStyle w:val="NoSpacing"/>
      </w:pPr>
      <w:r w:rsidRPr="00330B34">
        <w:rPr>
          <w:highlight w:val="yellow"/>
        </w:rPr>
        <w:t>None</w:t>
      </w:r>
    </w:p>
    <w:p w14:paraId="16317BD9" w14:textId="77777777" w:rsidR="004D253B" w:rsidRDefault="004D253B" w:rsidP="00F75352">
      <w:pPr>
        <w:pStyle w:val="NoSpacing"/>
      </w:pPr>
    </w:p>
    <w:p w14:paraId="0368E789" w14:textId="77777777" w:rsidR="00FB3138" w:rsidRDefault="00F75352" w:rsidP="00F75352">
      <w:pPr>
        <w:pStyle w:val="NoSpacing"/>
      </w:pPr>
      <w:r>
        <w:t xml:space="preserve">[Q8A] </w:t>
      </w:r>
      <w:r w:rsidR="00FB3138">
        <w:t xml:space="preserve"> Which, if any, of the following devices do you &lt;&lt;u&gt;ever&lt;/u&gt;&gt; use &lt;&lt;u&gt;(for any purpose)&lt;/u&gt;&gt;? Please select all that apply.</w:t>
      </w:r>
    </w:p>
    <w:p w14:paraId="6A8732FB" w14:textId="77777777" w:rsidR="00FB3138" w:rsidRDefault="00FB3138" w:rsidP="00F75352">
      <w:pPr>
        <w:pStyle w:val="NoSpacing"/>
      </w:pPr>
      <w:r>
        <w:t>Smartphone made by Apple (iPhone)</w:t>
      </w:r>
    </w:p>
    <w:p w14:paraId="5FBBBA92" w14:textId="77777777" w:rsidR="00FB3138" w:rsidRDefault="00FB3138" w:rsidP="00F75352">
      <w:pPr>
        <w:pStyle w:val="NoSpacing"/>
      </w:pPr>
      <w:r>
        <w:t>Smartphone by another manufacturer (e.g. Samsung, LG, HTC, Sony, Nokia Lumia, etc.)</w:t>
      </w:r>
    </w:p>
    <w:p w14:paraId="3FF168C0" w14:textId="77777777" w:rsidR="00FB3138" w:rsidRDefault="00FB3138" w:rsidP="00F75352">
      <w:pPr>
        <w:pStyle w:val="NoSpacing"/>
      </w:pPr>
      <w:r>
        <w:t>Other internet connected phone (e.g. older Blackberry, Nokia feature phone etc.)</w:t>
      </w:r>
    </w:p>
    <w:p w14:paraId="2B4C754D" w14:textId="77777777" w:rsidR="00FB3138" w:rsidRDefault="00FB3138" w:rsidP="00F75352">
      <w:pPr>
        <w:pStyle w:val="NoSpacing"/>
      </w:pPr>
      <w:r>
        <w:t>Laptop or desktop computer (at work or home)</w:t>
      </w:r>
    </w:p>
    <w:p w14:paraId="2F3CE5DD" w14:textId="77777777" w:rsidR="00FB3138" w:rsidRDefault="00FB3138" w:rsidP="00F75352">
      <w:pPr>
        <w:pStyle w:val="NoSpacing"/>
      </w:pPr>
      <w:r>
        <w:t>Tablet Computer made by Apple (e.g. iPad, iPad Air or iPad mini)</w:t>
      </w:r>
    </w:p>
    <w:p w14:paraId="4E4B0F6C" w14:textId="77777777" w:rsidR="00FB3138" w:rsidRDefault="00FB3138" w:rsidP="00F75352">
      <w:pPr>
        <w:pStyle w:val="NoSpacing"/>
      </w:pPr>
      <w:r>
        <w:t>Other tablet computer (e.g. Samsung Galaxy, Kindle Fire HD, Google Nexus etc.)</w:t>
      </w:r>
    </w:p>
    <w:p w14:paraId="309B8EA8" w14:textId="77777777" w:rsidR="00FB3138" w:rsidRDefault="00FB3138" w:rsidP="00F75352">
      <w:pPr>
        <w:pStyle w:val="NoSpacing"/>
      </w:pPr>
      <w:r>
        <w:t>Ebook reader (e.g. other Kindle device, Kobo etc.)</w:t>
      </w:r>
    </w:p>
    <w:p w14:paraId="5ABC9680" w14:textId="77777777" w:rsidR="00FB3138" w:rsidRDefault="00FB3138" w:rsidP="00F75352">
      <w:pPr>
        <w:pStyle w:val="NoSpacing"/>
      </w:pPr>
      <w:r>
        <w:t>Connected TV (a TV that connects to internet via set top box, games console, other box such as Apple TV etc.)</w:t>
      </w:r>
    </w:p>
    <w:p w14:paraId="0FE693AE" w14:textId="77777777" w:rsidR="00FB3138" w:rsidRDefault="00FB3138" w:rsidP="00F75352">
      <w:pPr>
        <w:pStyle w:val="NoSpacing"/>
      </w:pPr>
      <w:r>
        <w:t>Smart TV (TV that connects to the internet directly without the need for any other box)</w:t>
      </w:r>
    </w:p>
    <w:p w14:paraId="1BBC3243" w14:textId="77777777" w:rsidR="00FB3138" w:rsidRDefault="00FB3138" w:rsidP="00F75352">
      <w:pPr>
        <w:pStyle w:val="NoSpacing"/>
      </w:pPr>
      <w:r>
        <w:t>Smart watch or wristband that connects to the internet</w:t>
      </w:r>
    </w:p>
    <w:p w14:paraId="1DE0E2B9" w14:textId="77777777" w:rsidR="00FB3138" w:rsidRDefault="00FB3138" w:rsidP="00F75352">
      <w:pPr>
        <w:pStyle w:val="NoSpacing"/>
      </w:pPr>
      <w:r>
        <w:t>Voice activated connected speaker (e.g. Amazon Echo, Google Home, AppleHomePod)</w:t>
      </w:r>
    </w:p>
    <w:p w14:paraId="57669764" w14:textId="77777777" w:rsidR="00FB3138" w:rsidRDefault="00FB3138" w:rsidP="00F75352">
      <w:pPr>
        <w:pStyle w:val="NoSpacing"/>
      </w:pPr>
      <w:r>
        <w:t>None of these</w:t>
      </w:r>
    </w:p>
    <w:p w14:paraId="15CABC69" w14:textId="77777777" w:rsidR="00FB3138" w:rsidRDefault="00F75352" w:rsidP="00F75352">
      <w:pPr>
        <w:pStyle w:val="NoSpacing"/>
      </w:pPr>
      <w:r>
        <w:t>Don’t know</w:t>
      </w:r>
    </w:p>
    <w:p w14:paraId="1DAABCE5" w14:textId="77777777" w:rsidR="00FB3138" w:rsidRDefault="00FB3138" w:rsidP="00FB3138"/>
    <w:p w14:paraId="3A1D723C" w14:textId="77777777" w:rsidR="00FB3138" w:rsidRDefault="00F75352" w:rsidP="00FB3138">
      <w:r>
        <w:t xml:space="preserve"> [Q8B] </w:t>
      </w:r>
      <w:r w:rsidR="00FB3138">
        <w:t>Which, if any, of the following devices have you used to access news _in the last week_? Please select all that apply.</w:t>
      </w:r>
    </w:p>
    <w:p w14:paraId="16B447DC" w14:textId="77777777" w:rsidR="00FB3138" w:rsidRDefault="00FB3138" w:rsidP="00F75352">
      <w:pPr>
        <w:pStyle w:val="NoSpacing"/>
      </w:pPr>
      <w:r>
        <w:t>Smartphone made by Apple (iPhone)</w:t>
      </w:r>
    </w:p>
    <w:p w14:paraId="1D357128" w14:textId="77777777" w:rsidR="00FB3138" w:rsidRDefault="00FB3138" w:rsidP="00F75352">
      <w:pPr>
        <w:pStyle w:val="NoSpacing"/>
      </w:pPr>
      <w:r>
        <w:t>Smartphone by another manufacturer (e.g. Samsung, LG, HTC, Sony, Nokia Lumia, etc.)</w:t>
      </w:r>
    </w:p>
    <w:p w14:paraId="2642C1C8" w14:textId="77777777" w:rsidR="00FB3138" w:rsidRDefault="00FB3138" w:rsidP="00F75352">
      <w:pPr>
        <w:pStyle w:val="NoSpacing"/>
      </w:pPr>
      <w:r>
        <w:t>Other internet connected phone (e.g. older Blackberry, Nokia feature phone etc.)</w:t>
      </w:r>
    </w:p>
    <w:p w14:paraId="6A10DC9C" w14:textId="77777777" w:rsidR="00FB3138" w:rsidRDefault="00FB3138" w:rsidP="00F75352">
      <w:pPr>
        <w:pStyle w:val="NoSpacing"/>
      </w:pPr>
      <w:r>
        <w:t>Laptop or desktop computer (at work or home)</w:t>
      </w:r>
    </w:p>
    <w:p w14:paraId="23EC4D67" w14:textId="77777777" w:rsidR="00FB3138" w:rsidRDefault="00FB3138" w:rsidP="00F75352">
      <w:pPr>
        <w:pStyle w:val="NoSpacing"/>
      </w:pPr>
      <w:r>
        <w:t>Tablet Computer made by Apple (e.g. iPad, iPad Air or iPad mini)</w:t>
      </w:r>
    </w:p>
    <w:p w14:paraId="3B621E24" w14:textId="77777777" w:rsidR="00FB3138" w:rsidRDefault="00FB3138" w:rsidP="00F75352">
      <w:pPr>
        <w:pStyle w:val="NoSpacing"/>
      </w:pPr>
      <w:r>
        <w:t>Other tablet computer (e.g. Samsung Galaxy, Kindle Fire HD, Google Nexus etc.)</w:t>
      </w:r>
    </w:p>
    <w:p w14:paraId="3E2B2DFC" w14:textId="77777777" w:rsidR="00FB3138" w:rsidRDefault="00FB3138" w:rsidP="00F75352">
      <w:pPr>
        <w:pStyle w:val="NoSpacing"/>
      </w:pPr>
      <w:r>
        <w:t>Ebook reader (e.g. other Kindle device, Kobo etc.)</w:t>
      </w:r>
    </w:p>
    <w:p w14:paraId="198FED66" w14:textId="77777777" w:rsidR="00FB3138" w:rsidRDefault="00FB3138" w:rsidP="00F75352">
      <w:pPr>
        <w:pStyle w:val="NoSpacing"/>
      </w:pPr>
      <w:r>
        <w:t>Connected TV (only select if you have used an ON DEMAND news service such as a red button news service, digital text or a news app via your TV)</w:t>
      </w:r>
    </w:p>
    <w:p w14:paraId="41931528" w14:textId="77777777" w:rsidR="00FB3138" w:rsidRDefault="00FB3138" w:rsidP="00F75352">
      <w:pPr>
        <w:pStyle w:val="NoSpacing"/>
      </w:pPr>
      <w:r>
        <w:t>Smart TV (only select if you have used an ON DEMAND news service such as a red button news service, digital text or a news app via your TV)</w:t>
      </w:r>
    </w:p>
    <w:p w14:paraId="429F74BA" w14:textId="77777777" w:rsidR="00FB3138" w:rsidRDefault="00FB3138" w:rsidP="00F75352">
      <w:pPr>
        <w:pStyle w:val="NoSpacing"/>
      </w:pPr>
      <w:r>
        <w:t>Smart watch or wristband that connects to the internet</w:t>
      </w:r>
    </w:p>
    <w:p w14:paraId="7A4DCB33" w14:textId="77777777" w:rsidR="00FB3138" w:rsidRDefault="00FB3138" w:rsidP="00F75352">
      <w:pPr>
        <w:pStyle w:val="NoSpacing"/>
      </w:pPr>
      <w:r>
        <w:t>Voice activated connected speaker (e.g. Amazon Echo, Google Home, AppleHomePod)</w:t>
      </w:r>
    </w:p>
    <w:p w14:paraId="1579563F" w14:textId="77777777" w:rsidR="00FB3138" w:rsidRDefault="00FB3138" w:rsidP="00F75352">
      <w:pPr>
        <w:pStyle w:val="NoSpacing"/>
      </w:pPr>
      <w:r>
        <w:t>None of these</w:t>
      </w:r>
    </w:p>
    <w:p w14:paraId="6AEE65F5" w14:textId="77777777" w:rsidR="00FB3138" w:rsidRDefault="00FB3138" w:rsidP="00F75352">
      <w:pPr>
        <w:pStyle w:val="NoSpacing"/>
      </w:pPr>
      <w:r>
        <w:t>Don’t know</w:t>
      </w:r>
    </w:p>
    <w:p w14:paraId="56CA5540" w14:textId="77777777" w:rsidR="00FB3138" w:rsidRDefault="00FB3138" w:rsidP="00FB3138"/>
    <w:p w14:paraId="2B354BCC" w14:textId="77777777" w:rsidR="00FB3138" w:rsidRDefault="00F75352" w:rsidP="00FB3138">
      <w:r>
        <w:t xml:space="preserve"> </w:t>
      </w:r>
      <w:r w:rsidR="00FB3138">
        <w:t>[UK8b6_5] You’ve said you use the following devices to access news in the _last week_, which is your MAIN way of accessing online news?</w:t>
      </w:r>
    </w:p>
    <w:p w14:paraId="36A998E4" w14:textId="77777777" w:rsidR="00FB3138" w:rsidRDefault="00FB3138" w:rsidP="003B7C46">
      <w:pPr>
        <w:pStyle w:val="NoSpacing"/>
      </w:pPr>
      <w:r>
        <w:t>Smartphone made by Apple (iPhone)</w:t>
      </w:r>
    </w:p>
    <w:p w14:paraId="235B3D1E" w14:textId="77777777" w:rsidR="00FB3138" w:rsidRDefault="00FB3138" w:rsidP="003B7C46">
      <w:pPr>
        <w:pStyle w:val="NoSpacing"/>
      </w:pPr>
      <w:r>
        <w:t>Smartphone by another manufacturer (e.g. Samsung, LG, HTC, Sony, Nokia Lumia, etc.)</w:t>
      </w:r>
    </w:p>
    <w:p w14:paraId="7E447D03" w14:textId="77777777" w:rsidR="00FB3138" w:rsidRDefault="00FB3138" w:rsidP="003B7C46">
      <w:pPr>
        <w:pStyle w:val="NoSpacing"/>
      </w:pPr>
      <w:r>
        <w:t>Other internet connected phone (e.g. older Blackberry, Nokia feature phone etc.)</w:t>
      </w:r>
    </w:p>
    <w:p w14:paraId="247CE97B" w14:textId="77777777" w:rsidR="00FB3138" w:rsidRDefault="00FB3138" w:rsidP="003B7C46">
      <w:pPr>
        <w:pStyle w:val="NoSpacing"/>
      </w:pPr>
      <w:r>
        <w:t>Laptop or desktop computer (at work or home)</w:t>
      </w:r>
    </w:p>
    <w:p w14:paraId="6715E43B" w14:textId="77777777" w:rsidR="00FB3138" w:rsidRDefault="00FB3138" w:rsidP="003B7C46">
      <w:pPr>
        <w:pStyle w:val="NoSpacing"/>
      </w:pPr>
      <w:r>
        <w:t>Tablet Computer made by Apple (e.g. iPad, iPad Air or iPad mini)</w:t>
      </w:r>
    </w:p>
    <w:p w14:paraId="4DE18F63" w14:textId="77777777" w:rsidR="00FB3138" w:rsidRDefault="00FB3138" w:rsidP="003B7C46">
      <w:pPr>
        <w:pStyle w:val="NoSpacing"/>
      </w:pPr>
      <w:r>
        <w:t>Other tablet computer (e.g. Samsung Galaxy, Kindle Fire HD, Google Nexus etc.)</w:t>
      </w:r>
    </w:p>
    <w:p w14:paraId="6146AEA4" w14:textId="77777777" w:rsidR="00FB3138" w:rsidRDefault="00FB3138" w:rsidP="003B7C46">
      <w:pPr>
        <w:pStyle w:val="NoSpacing"/>
      </w:pPr>
      <w:r>
        <w:t>Ebook reader (e.g. other Kindle device, Kobo etc.)</w:t>
      </w:r>
    </w:p>
    <w:p w14:paraId="6FA6B612" w14:textId="77777777" w:rsidR="00FB3138" w:rsidRDefault="00FB3138" w:rsidP="003B7C46">
      <w:pPr>
        <w:pStyle w:val="NoSpacing"/>
      </w:pPr>
      <w:r>
        <w:t>Connected TV (only select if you have used an ON DEMAND news service such as a red button news service, digital text or a news app via your TV)</w:t>
      </w:r>
    </w:p>
    <w:p w14:paraId="69A3D157" w14:textId="77777777" w:rsidR="00FB3138" w:rsidRDefault="00FB3138" w:rsidP="003B7C46">
      <w:pPr>
        <w:pStyle w:val="NoSpacing"/>
      </w:pPr>
      <w:r>
        <w:t>Smart TV (only select if you have used an ON DEMAND news service such as a red button news service, digital text or a news app via your TV)</w:t>
      </w:r>
    </w:p>
    <w:p w14:paraId="4CA2D9BC" w14:textId="77777777" w:rsidR="00FB3138" w:rsidRDefault="00FB3138" w:rsidP="003B7C46">
      <w:pPr>
        <w:pStyle w:val="NoSpacing"/>
      </w:pPr>
      <w:r>
        <w:t>Smart watch or wristband that connects to the internet</w:t>
      </w:r>
    </w:p>
    <w:p w14:paraId="1E87E70D" w14:textId="77777777" w:rsidR="00FB3138" w:rsidRDefault="00FB3138" w:rsidP="003B7C46">
      <w:pPr>
        <w:pStyle w:val="NoSpacing"/>
      </w:pPr>
      <w:r>
        <w:t>Voice activated connected speaker (e.g. Amazon Echo, Google Home, AppleHomePod)</w:t>
      </w:r>
    </w:p>
    <w:p w14:paraId="5EB7AAD3" w14:textId="77777777" w:rsidR="00FB3138" w:rsidRDefault="00FB3138" w:rsidP="003B7C46">
      <w:pPr>
        <w:pStyle w:val="NoSpacing"/>
      </w:pPr>
      <w:r>
        <w:t>None of these</w:t>
      </w:r>
    </w:p>
    <w:p w14:paraId="472136F8" w14:textId="77777777" w:rsidR="00FB3138" w:rsidRDefault="00FB3138" w:rsidP="003B7C46">
      <w:pPr>
        <w:pStyle w:val="NoSpacing"/>
      </w:pPr>
      <w:r>
        <w:t>Don’t know</w:t>
      </w:r>
    </w:p>
    <w:p w14:paraId="6046AB86" w14:textId="77777777" w:rsidR="00FB3138" w:rsidRDefault="00FB3138" w:rsidP="00FB3138"/>
    <w:p w14:paraId="122F0EF2" w14:textId="77777777" w:rsidR="00FB3138" w:rsidRPr="003B7C46" w:rsidRDefault="003B7C46" w:rsidP="00FB3138">
      <w:pPr>
        <w:rPr>
          <w:highlight w:val="yellow"/>
        </w:rPr>
      </w:pPr>
      <w:r w:rsidRPr="003B7C46">
        <w:rPr>
          <w:highlight w:val="yellow"/>
        </w:rPr>
        <w:t>[Q8C_2019]</w:t>
      </w:r>
      <w:r w:rsidR="00FB3138" w:rsidRPr="003B7C46">
        <w:rPr>
          <w:highlight w:val="yellow"/>
        </w:rPr>
        <w:t>You say you have a smart speaker, which of the following models do you ever use? Please select all that apply.</w:t>
      </w:r>
    </w:p>
    <w:p w14:paraId="325D1688" w14:textId="77777777" w:rsidR="00FB3138" w:rsidRPr="003B7C46" w:rsidRDefault="00FB3138" w:rsidP="003B7C46">
      <w:pPr>
        <w:pStyle w:val="NoSpacing"/>
        <w:rPr>
          <w:highlight w:val="yellow"/>
        </w:rPr>
      </w:pPr>
      <w:r w:rsidRPr="003B7C46">
        <w:rPr>
          <w:highlight w:val="yellow"/>
        </w:rPr>
        <w:t>Amazon – no screen (e.g. Echo, Echo dot)</w:t>
      </w:r>
    </w:p>
    <w:p w14:paraId="38363739" w14:textId="77777777" w:rsidR="00FB3138" w:rsidRPr="003B7C46" w:rsidRDefault="00FB3138" w:rsidP="003B7C46">
      <w:pPr>
        <w:pStyle w:val="NoSpacing"/>
        <w:rPr>
          <w:highlight w:val="yellow"/>
        </w:rPr>
      </w:pPr>
      <w:r w:rsidRPr="003B7C46">
        <w:rPr>
          <w:highlight w:val="yellow"/>
        </w:rPr>
        <w:t>Amazon – with screen (e.g. Echo Show, Spot)</w:t>
      </w:r>
    </w:p>
    <w:p w14:paraId="12F15B0E" w14:textId="77777777" w:rsidR="00FB3138" w:rsidRPr="003B7C46" w:rsidRDefault="00FB3138" w:rsidP="003B7C46">
      <w:pPr>
        <w:pStyle w:val="NoSpacing"/>
        <w:rPr>
          <w:highlight w:val="yellow"/>
        </w:rPr>
      </w:pPr>
      <w:r w:rsidRPr="003B7C46">
        <w:rPr>
          <w:highlight w:val="yellow"/>
        </w:rPr>
        <w:t>Google – no screen (e.g. Home, Mini)</w:t>
      </w:r>
    </w:p>
    <w:p w14:paraId="503ED74A" w14:textId="77777777" w:rsidR="00FB3138" w:rsidRPr="003B7C46" w:rsidRDefault="00FB3138" w:rsidP="003B7C46">
      <w:pPr>
        <w:pStyle w:val="NoSpacing"/>
        <w:rPr>
          <w:highlight w:val="yellow"/>
        </w:rPr>
      </w:pPr>
      <w:r w:rsidRPr="003B7C46">
        <w:rPr>
          <w:highlight w:val="yellow"/>
        </w:rPr>
        <w:t>Apple (e.g. Homepod)</w:t>
      </w:r>
    </w:p>
    <w:p w14:paraId="15D61C5C" w14:textId="77777777" w:rsidR="00FB3138" w:rsidRPr="003B7C46" w:rsidRDefault="00FB3138" w:rsidP="003B7C46">
      <w:pPr>
        <w:pStyle w:val="NoSpacing"/>
        <w:rPr>
          <w:highlight w:val="yellow"/>
        </w:rPr>
      </w:pPr>
      <w:r w:rsidRPr="003B7C46">
        <w:rPr>
          <w:highlight w:val="yellow"/>
        </w:rPr>
        <w:t>Sonos One</w:t>
      </w:r>
    </w:p>
    <w:p w14:paraId="520AAD2B" w14:textId="77777777" w:rsidR="00FB3138" w:rsidRPr="004D253B" w:rsidRDefault="003B7C46" w:rsidP="003B7C46">
      <w:pPr>
        <w:pStyle w:val="NoSpacing"/>
        <w:rPr>
          <w:highlight w:val="yellow"/>
        </w:rPr>
      </w:pPr>
      <w:r w:rsidRPr="004D253B">
        <w:rPr>
          <w:highlight w:val="yellow"/>
        </w:rPr>
        <w:t xml:space="preserve">Other </w:t>
      </w:r>
      <w:r w:rsidR="004D253B" w:rsidRPr="004D253B">
        <w:rPr>
          <w:highlight w:val="yellow"/>
        </w:rPr>
        <w:t>[Q8C_2019_other] {open}</w:t>
      </w:r>
    </w:p>
    <w:p w14:paraId="7EA229DA" w14:textId="77777777" w:rsidR="00FB3138" w:rsidRDefault="003B7C46" w:rsidP="003B7C46">
      <w:pPr>
        <w:pStyle w:val="NoSpacing"/>
      </w:pPr>
      <w:r>
        <w:rPr>
          <w:highlight w:val="yellow"/>
        </w:rPr>
        <w:t>None of these</w:t>
      </w:r>
    </w:p>
    <w:p w14:paraId="2E2C8B3B" w14:textId="77777777" w:rsidR="00FB3138" w:rsidRDefault="00FB3138" w:rsidP="00FB3138"/>
    <w:p w14:paraId="7DE613CC" w14:textId="77777777" w:rsidR="00FB3138" w:rsidRDefault="00FB3138" w:rsidP="00C95E1F">
      <w:pPr>
        <w:pStyle w:val="NoSpacing"/>
      </w:pPr>
      <w:r>
        <w:t>{page p_Q10_intro}</w:t>
      </w:r>
    </w:p>
    <w:p w14:paraId="7E92703E" w14:textId="77777777" w:rsidR="00FB3138" w:rsidRDefault="00FB3138" w:rsidP="00C95E1F">
      <w:pPr>
        <w:pStyle w:val="NoSpacing"/>
      </w:pPr>
      <w:r>
        <w:t>&lt;&lt;b&gt;Now we’re going to ask you questions about how you typically start your online news sessions.&lt;/b&gt;&gt;</w:t>
      </w:r>
    </w:p>
    <w:p w14:paraId="52E8F388" w14:textId="77777777" w:rsidR="00FB3138" w:rsidRDefault="003B7C46" w:rsidP="00C95E1F">
      <w:pPr>
        <w:pStyle w:val="NoSpacing"/>
      </w:pPr>
      <w:r>
        <w:t>{end page p_Q10_intro}</w:t>
      </w:r>
    </w:p>
    <w:p w14:paraId="4DD38FBB" w14:textId="77777777" w:rsidR="003B7C46" w:rsidRDefault="003B7C46" w:rsidP="003B7C46"/>
    <w:p w14:paraId="483DE548" w14:textId="77777777" w:rsidR="00FB3138" w:rsidRDefault="00FB3138" w:rsidP="00FB3138">
      <w:r>
        <w:t>[Q10] Thinking about how you got news online (via computer, mobile or any device) _in the last week_, which were the ways in which you came across news stories? Please select all that apply.</w:t>
      </w:r>
    </w:p>
    <w:p w14:paraId="0991C7A9" w14:textId="236086C8" w:rsidR="00FB3138" w:rsidRDefault="00FB3138" w:rsidP="003B7C46">
      <w:pPr>
        <w:pStyle w:val="NoSpacing"/>
      </w:pPr>
      <w:r>
        <w:t>Went directly to a news website or app (</w:t>
      </w:r>
      <w:r w:rsidR="00C27FA5" w:rsidRPr="00C27FA5">
        <w:t>e.g. Yahoo! News, NYTimes, Buzzfeed</w:t>
      </w:r>
      <w:r>
        <w:t>)</w:t>
      </w:r>
    </w:p>
    <w:p w14:paraId="38A56354" w14:textId="77777777" w:rsidR="00FB3138" w:rsidRDefault="00FB3138" w:rsidP="003B7C46">
      <w:pPr>
        <w:pStyle w:val="NoSpacing"/>
      </w:pPr>
      <w:r>
        <w:t>Used a search engine (e.g. Google, Bing) and typed in a keyword for the name of a particular website</w:t>
      </w:r>
    </w:p>
    <w:p w14:paraId="3BE06B8D" w14:textId="77777777" w:rsidR="00FB3138" w:rsidRDefault="004D253B" w:rsidP="003B7C46">
      <w:pPr>
        <w:pStyle w:val="NoSpacing"/>
      </w:pPr>
      <w:r>
        <w:t>Used a search engine</w:t>
      </w:r>
      <w:r w:rsidR="00FB3138">
        <w:t xml:space="preserve"> (e.g. Google, Bing) and typed in a keyword about a particular news story</w:t>
      </w:r>
    </w:p>
    <w:p w14:paraId="2B8AD87D" w14:textId="4F64677B" w:rsidR="00FB3138" w:rsidRDefault="00FB3138" w:rsidP="003B7C46">
      <w:pPr>
        <w:pStyle w:val="NoSpacing"/>
      </w:pPr>
      <w:r>
        <w:t>Used a newsreader site or ‘a</w:t>
      </w:r>
      <w:r w:rsidR="004D253B">
        <w:t xml:space="preserve">pp’ that aggregates news links </w:t>
      </w:r>
      <w:r>
        <w:t>(</w:t>
      </w:r>
      <w:r w:rsidR="00C27FA5" w:rsidRPr="00C27FA5">
        <w:t>e.g. Flipboard, News Republic, Apple News</w:t>
      </w:r>
      <w:r>
        <w:t>)</w:t>
      </w:r>
    </w:p>
    <w:p w14:paraId="08A00C34" w14:textId="77777777" w:rsidR="00FB3138" w:rsidRDefault="00FB3138" w:rsidP="003B7C46">
      <w:pPr>
        <w:pStyle w:val="NoSpacing"/>
      </w:pPr>
      <w:r>
        <w:t>Used social medi</w:t>
      </w:r>
      <w:r w:rsidR="004D253B">
        <w:t>a and came across news that way</w:t>
      </w:r>
      <w:r>
        <w:t xml:space="preserve"> (e.g. Facebook, Twitter,</w:t>
      </w:r>
      <w:r w:rsidR="004D253B">
        <w:t xml:space="preserve"> </w:t>
      </w:r>
      <w:r>
        <w:t>YouTube)</w:t>
      </w:r>
    </w:p>
    <w:p w14:paraId="7F00E3BB" w14:textId="77777777" w:rsidR="00FB3138" w:rsidRDefault="00FB3138" w:rsidP="003B7C46">
      <w:pPr>
        <w:pStyle w:val="NoSpacing"/>
      </w:pPr>
      <w:r>
        <w:t>Got news via an email newsletter or email alert</w:t>
      </w:r>
    </w:p>
    <w:p w14:paraId="602D69A7" w14:textId="77777777" w:rsidR="00FB3138" w:rsidRDefault="00FB3138" w:rsidP="003B7C46">
      <w:pPr>
        <w:pStyle w:val="NoSpacing"/>
      </w:pPr>
      <w:r>
        <w:t>Received a news alert on my mobile phone/tablet (e.g. via SMS, app, lockscreen, notification centre)</w:t>
      </w:r>
    </w:p>
    <w:p w14:paraId="493B1B16" w14:textId="77777777" w:rsidR="00FB3138" w:rsidRDefault="003B7C46" w:rsidP="003B7C46">
      <w:pPr>
        <w:pStyle w:val="NoSpacing"/>
      </w:pPr>
      <w:r>
        <w:t xml:space="preserve">Other </w:t>
      </w:r>
      <w:r w:rsidR="00423C02" w:rsidRPr="00423C02">
        <w:t>[Q10_other]{open}</w:t>
      </w:r>
    </w:p>
    <w:p w14:paraId="7B8AF8A6" w14:textId="77777777" w:rsidR="00FB3138" w:rsidRDefault="00FB3138" w:rsidP="003B7C46">
      <w:pPr>
        <w:pStyle w:val="NoSpacing"/>
      </w:pPr>
      <w:r>
        <w:t>Don’t know</w:t>
      </w:r>
    </w:p>
    <w:p w14:paraId="1D71FA75" w14:textId="77777777" w:rsidR="00FB3138" w:rsidRDefault="00FB3138" w:rsidP="003B7C46">
      <w:pPr>
        <w:pStyle w:val="NoSpacing"/>
      </w:pPr>
      <w:r>
        <w:t>I haven’t used online news in the last week</w:t>
      </w:r>
    </w:p>
    <w:p w14:paraId="38A2219D" w14:textId="77777777" w:rsidR="003B7C46" w:rsidRDefault="003B7C46" w:rsidP="00FB3138"/>
    <w:p w14:paraId="3EF045F9" w14:textId="77777777" w:rsidR="00FB3138" w:rsidRDefault="003B7C46" w:rsidP="00FB3138">
      <w:r>
        <w:t xml:space="preserve"> [Q10a_new2017] </w:t>
      </w:r>
      <w:r w:rsidR="00FB3138">
        <w:t>Which of these was the **MAIN** way in which you came across news in the last week?</w:t>
      </w:r>
    </w:p>
    <w:p w14:paraId="4F7E837C" w14:textId="77777777" w:rsidR="00C27FA5" w:rsidRDefault="00C27FA5" w:rsidP="00C27FA5">
      <w:pPr>
        <w:pStyle w:val="NoSpacing"/>
      </w:pPr>
      <w:r>
        <w:t>Went directly to a news website or app (</w:t>
      </w:r>
      <w:r w:rsidRPr="00C27FA5">
        <w:t>e.g. Yahoo! News, NYTimes, Buzzfeed</w:t>
      </w:r>
      <w:r>
        <w:t>)</w:t>
      </w:r>
    </w:p>
    <w:p w14:paraId="438703DD" w14:textId="77777777" w:rsidR="00C27FA5" w:rsidRDefault="00C27FA5" w:rsidP="00C27FA5">
      <w:pPr>
        <w:pStyle w:val="NoSpacing"/>
      </w:pPr>
      <w:r>
        <w:t>Used a search engine (e.g. Google, Bing) and typed in a keyword for the name of a particular website</w:t>
      </w:r>
    </w:p>
    <w:p w14:paraId="2DAC0AA1" w14:textId="77777777" w:rsidR="00C27FA5" w:rsidRDefault="00C27FA5" w:rsidP="00C27FA5">
      <w:pPr>
        <w:pStyle w:val="NoSpacing"/>
      </w:pPr>
      <w:r>
        <w:t>Used a search engine (e.g. Google, Bing) and typed in a keyword about a particular news story</w:t>
      </w:r>
    </w:p>
    <w:p w14:paraId="3C20980F" w14:textId="77777777" w:rsidR="00C27FA5" w:rsidRDefault="00C27FA5" w:rsidP="00C27FA5">
      <w:pPr>
        <w:pStyle w:val="NoSpacing"/>
      </w:pPr>
      <w:r>
        <w:t>Used a newsreader site or ‘app’ that aggregates news links (</w:t>
      </w:r>
      <w:r w:rsidRPr="00C27FA5">
        <w:t>e.g. Flipboard, News Republic, Apple News</w:t>
      </w:r>
      <w:r>
        <w:t>)</w:t>
      </w:r>
    </w:p>
    <w:p w14:paraId="49763B8F" w14:textId="77777777" w:rsidR="00C27FA5" w:rsidRDefault="00C27FA5" w:rsidP="00C27FA5">
      <w:pPr>
        <w:pStyle w:val="NoSpacing"/>
      </w:pPr>
      <w:r>
        <w:t>Used social media and came across news that way (e.g. Facebook, Twitter, YouTube)</w:t>
      </w:r>
    </w:p>
    <w:p w14:paraId="0416C1DA" w14:textId="77777777" w:rsidR="00FB3138" w:rsidRDefault="00FB3138" w:rsidP="003B7C46">
      <w:pPr>
        <w:pStyle w:val="NoSpacing"/>
      </w:pPr>
      <w:r>
        <w:t xml:space="preserve">Got news via an email newsletter or email alert </w:t>
      </w:r>
    </w:p>
    <w:p w14:paraId="7817864F" w14:textId="77777777" w:rsidR="00FB3138" w:rsidRDefault="00FB3138" w:rsidP="003B7C46">
      <w:pPr>
        <w:pStyle w:val="NoSpacing"/>
      </w:pPr>
      <w:r>
        <w:t xml:space="preserve">Received a news alert on my mobile phone/tablet (e.g. via SMS, app, lockscreen, notification centre) </w:t>
      </w:r>
    </w:p>
    <w:p w14:paraId="398874CB" w14:textId="77777777" w:rsidR="00FB3138" w:rsidRDefault="00FB3138" w:rsidP="003B7C46">
      <w:pPr>
        <w:pStyle w:val="NoSpacing"/>
      </w:pPr>
      <w:r>
        <w:t xml:space="preserve">$Q10_other </w:t>
      </w:r>
    </w:p>
    <w:p w14:paraId="42F55F65" w14:textId="77777777" w:rsidR="00FB3138" w:rsidRDefault="00FB3138" w:rsidP="003B7C46">
      <w:pPr>
        <w:pStyle w:val="NoSpacing"/>
      </w:pPr>
      <w:r>
        <w:t xml:space="preserve">Don’t know </w:t>
      </w:r>
    </w:p>
    <w:p w14:paraId="5A5982C0" w14:textId="77777777" w:rsidR="00FB3138" w:rsidRDefault="00FB3138" w:rsidP="001D5A7E">
      <w:pPr>
        <w:pStyle w:val="NoSpacing"/>
      </w:pPr>
    </w:p>
    <w:p w14:paraId="36F9F085" w14:textId="77777777" w:rsidR="00FB3138" w:rsidRDefault="00FB3138" w:rsidP="001D5A7E">
      <w:pPr>
        <w:pStyle w:val="NoSpacing"/>
        <w:rPr>
          <w:highlight w:val="yellow"/>
        </w:rPr>
      </w:pPr>
      <w:r w:rsidRPr="0054445C">
        <w:rPr>
          <w:highlight w:val="yellow"/>
        </w:rPr>
        <w:t>#BACK FROM 2016, NEW CODE 7</w:t>
      </w:r>
    </w:p>
    <w:p w14:paraId="2D8CDFF4" w14:textId="77777777" w:rsidR="001D5A7E" w:rsidRPr="0054445C" w:rsidRDefault="001D5A7E" w:rsidP="001D5A7E">
      <w:pPr>
        <w:pStyle w:val="NoSpacing"/>
        <w:rPr>
          <w:highlight w:val="yellow"/>
        </w:rPr>
      </w:pPr>
      <w:r w:rsidRPr="001D5A7E">
        <w:rPr>
          <w:highlight w:val="yellow"/>
        </w:rPr>
        <w:t>#NOTE TO REUTERS, PREVIOUSLY ASKED BEFORE Q10, I ADDED SAME MASKING AS IN 2016</w:t>
      </w:r>
    </w:p>
    <w:p w14:paraId="107871FB" w14:textId="77777777" w:rsidR="00FB3138" w:rsidRPr="0054445C" w:rsidRDefault="0054445C" w:rsidP="00FB3138">
      <w:pPr>
        <w:rPr>
          <w:highlight w:val="yellow"/>
        </w:rPr>
      </w:pPr>
      <w:r w:rsidRPr="0054445C">
        <w:rPr>
          <w:highlight w:val="yellow"/>
        </w:rPr>
        <w:t xml:space="preserve"> </w:t>
      </w:r>
      <w:r w:rsidR="00FB3138" w:rsidRPr="0054445C">
        <w:rPr>
          <w:highlight w:val="yellow"/>
        </w:rPr>
        <w:t xml:space="preserve">[Q9c_new2016] What is the FIRST way you typically come across news in the morning? </w:t>
      </w:r>
    </w:p>
    <w:p w14:paraId="77B95198" w14:textId="77777777" w:rsidR="00FB3138" w:rsidRPr="0054445C" w:rsidRDefault="00FB3138" w:rsidP="0054445C">
      <w:pPr>
        <w:pStyle w:val="NoSpacing"/>
        <w:rPr>
          <w:highlight w:val="yellow"/>
        </w:rPr>
      </w:pPr>
      <w:r w:rsidRPr="0054445C">
        <w:rPr>
          <w:highlight w:val="yellow"/>
        </w:rPr>
        <w:t>Printed newspaper</w:t>
      </w:r>
    </w:p>
    <w:p w14:paraId="1B7C22E4" w14:textId="77777777" w:rsidR="00FB3138" w:rsidRPr="0054445C" w:rsidRDefault="00FB3138" w:rsidP="0054445C">
      <w:pPr>
        <w:pStyle w:val="NoSpacing"/>
        <w:rPr>
          <w:highlight w:val="yellow"/>
        </w:rPr>
      </w:pPr>
      <w:r w:rsidRPr="0054445C">
        <w:rPr>
          <w:highlight w:val="yellow"/>
        </w:rPr>
        <w:t>Radio</w:t>
      </w:r>
    </w:p>
    <w:p w14:paraId="0453433F" w14:textId="77777777" w:rsidR="00FB3138" w:rsidRPr="0054445C" w:rsidRDefault="00FB3138" w:rsidP="0054445C">
      <w:pPr>
        <w:pStyle w:val="NoSpacing"/>
        <w:rPr>
          <w:highlight w:val="yellow"/>
        </w:rPr>
      </w:pPr>
      <w:r w:rsidRPr="0054445C">
        <w:rPr>
          <w:highlight w:val="yellow"/>
        </w:rPr>
        <w:t>TV</w:t>
      </w:r>
    </w:p>
    <w:p w14:paraId="09478721" w14:textId="77777777" w:rsidR="00FB3138" w:rsidRPr="0054445C" w:rsidRDefault="00FB3138" w:rsidP="0054445C">
      <w:pPr>
        <w:pStyle w:val="NoSpacing"/>
        <w:rPr>
          <w:highlight w:val="yellow"/>
        </w:rPr>
      </w:pPr>
      <w:r w:rsidRPr="0054445C">
        <w:rPr>
          <w:highlight w:val="yellow"/>
        </w:rPr>
        <w:t xml:space="preserve"> Internet via laptop/desktop</w:t>
      </w:r>
    </w:p>
    <w:p w14:paraId="1817BC28" w14:textId="77777777" w:rsidR="00FB3138" w:rsidRPr="0054445C" w:rsidRDefault="00FB3138" w:rsidP="0054445C">
      <w:pPr>
        <w:pStyle w:val="NoSpacing"/>
        <w:rPr>
          <w:highlight w:val="yellow"/>
        </w:rPr>
      </w:pPr>
      <w:r w:rsidRPr="0054445C">
        <w:rPr>
          <w:highlight w:val="yellow"/>
        </w:rPr>
        <w:t>Internet via smartphone</w:t>
      </w:r>
    </w:p>
    <w:p w14:paraId="619A02BA" w14:textId="77777777" w:rsidR="00FB3138" w:rsidRPr="0054445C" w:rsidRDefault="00FB3138" w:rsidP="0054445C">
      <w:pPr>
        <w:pStyle w:val="NoSpacing"/>
        <w:rPr>
          <w:highlight w:val="yellow"/>
        </w:rPr>
      </w:pPr>
      <w:r w:rsidRPr="0054445C">
        <w:rPr>
          <w:highlight w:val="yellow"/>
        </w:rPr>
        <w:t>Internet via tablet</w:t>
      </w:r>
    </w:p>
    <w:p w14:paraId="6C677C40" w14:textId="77777777" w:rsidR="00FB3138" w:rsidRPr="0054445C" w:rsidRDefault="00FB3138" w:rsidP="0054445C">
      <w:pPr>
        <w:pStyle w:val="NoSpacing"/>
        <w:rPr>
          <w:highlight w:val="yellow"/>
        </w:rPr>
      </w:pPr>
      <w:r w:rsidRPr="0054445C">
        <w:rPr>
          <w:highlight w:val="yellow"/>
        </w:rPr>
        <w:t>Internet via Smart Speaker (e.g. Amazon Echo, Google Home)</w:t>
      </w:r>
    </w:p>
    <w:p w14:paraId="5916858E" w14:textId="77777777" w:rsidR="00FB3138" w:rsidRPr="0054445C" w:rsidRDefault="00FB3138" w:rsidP="0054445C">
      <w:pPr>
        <w:pStyle w:val="NoSpacing"/>
        <w:rPr>
          <w:highlight w:val="yellow"/>
        </w:rPr>
      </w:pPr>
      <w:r w:rsidRPr="0054445C">
        <w:rPr>
          <w:highlight w:val="yellow"/>
        </w:rPr>
        <w:t>None of these</w:t>
      </w:r>
    </w:p>
    <w:p w14:paraId="500E7E6A" w14:textId="77777777" w:rsidR="00FB3138" w:rsidRDefault="00FB3138" w:rsidP="0054445C">
      <w:pPr>
        <w:pStyle w:val="NoSpacing"/>
      </w:pPr>
      <w:r w:rsidRPr="0054445C">
        <w:rPr>
          <w:highlight w:val="yellow"/>
        </w:rPr>
        <w:t>Don’t know</w:t>
      </w:r>
    </w:p>
    <w:p w14:paraId="57147C94" w14:textId="77777777" w:rsidR="00FB3138" w:rsidRDefault="00FB3138" w:rsidP="00FB3138"/>
    <w:p w14:paraId="47FC0BF6" w14:textId="77777777" w:rsidR="0054445C" w:rsidRDefault="00FB3138" w:rsidP="00CF5278">
      <w:pPr>
        <w:pStyle w:val="NoSpacing"/>
      </w:pPr>
      <w:r w:rsidRPr="0054445C">
        <w:rPr>
          <w:highlight w:val="yellow"/>
        </w:rPr>
        <w:t># BACK FROM 2016 BUT CHANGE TO MASKING TO INCLUDE NE</w:t>
      </w:r>
      <w:r w:rsidR="0054445C" w:rsidRPr="0054445C">
        <w:rPr>
          <w:highlight w:val="yellow"/>
        </w:rPr>
        <w:t>W CODE 7, AND EXTRA ANSWER CODE</w:t>
      </w:r>
    </w:p>
    <w:p w14:paraId="2B63C02C" w14:textId="77777777" w:rsidR="00FB3138" w:rsidRPr="0054445C" w:rsidRDefault="0054445C" w:rsidP="00CF5278">
      <w:pPr>
        <w:pStyle w:val="NoSpacing"/>
        <w:rPr>
          <w:highlight w:val="yellow"/>
        </w:rPr>
      </w:pPr>
      <w:r>
        <w:t xml:space="preserve"> </w:t>
      </w:r>
      <w:r w:rsidRPr="0054445C">
        <w:rPr>
          <w:highlight w:val="yellow"/>
        </w:rPr>
        <w:t xml:space="preserve">[Q9d_2016] </w:t>
      </w:r>
      <w:r w:rsidR="00FB3138" w:rsidRPr="0054445C">
        <w:rPr>
          <w:highlight w:val="yellow"/>
        </w:rPr>
        <w:t xml:space="preserve">You mentioned that your FIRST contact with news in the morning is using $Q9c_new2016.lower, in which ONE of the following places do you typically find your first news? </w:t>
      </w:r>
    </w:p>
    <w:p w14:paraId="2CD02FBA" w14:textId="77777777" w:rsidR="00FB3138" w:rsidRPr="0054445C" w:rsidRDefault="00FB3138" w:rsidP="0054445C">
      <w:pPr>
        <w:pStyle w:val="NoSpacing"/>
        <w:rPr>
          <w:highlight w:val="yellow"/>
        </w:rPr>
      </w:pPr>
      <w:r w:rsidRPr="0054445C">
        <w:rPr>
          <w:highlight w:val="yellow"/>
        </w:rPr>
        <w:t>News website or app</w:t>
      </w:r>
    </w:p>
    <w:p w14:paraId="49C3C0F2" w14:textId="77777777" w:rsidR="00FB3138" w:rsidRPr="0054445C" w:rsidRDefault="00FB3138" w:rsidP="0054445C">
      <w:pPr>
        <w:pStyle w:val="NoSpacing"/>
        <w:rPr>
          <w:highlight w:val="yellow"/>
        </w:rPr>
      </w:pPr>
      <w:r w:rsidRPr="0054445C">
        <w:rPr>
          <w:highlight w:val="yellow"/>
        </w:rPr>
        <w:t>Aggregator website or app</w:t>
      </w:r>
    </w:p>
    <w:p w14:paraId="75CDDD9A" w14:textId="77777777" w:rsidR="00FB3138" w:rsidRPr="0054445C" w:rsidRDefault="0054445C" w:rsidP="0054445C">
      <w:pPr>
        <w:pStyle w:val="NoSpacing"/>
        <w:rPr>
          <w:highlight w:val="yellow"/>
        </w:rPr>
      </w:pPr>
      <w:r w:rsidRPr="0054445C">
        <w:rPr>
          <w:highlight w:val="yellow"/>
        </w:rPr>
        <w:t xml:space="preserve">News </w:t>
      </w:r>
      <w:r w:rsidR="00FB3138" w:rsidRPr="0054445C">
        <w:rPr>
          <w:highlight w:val="yellow"/>
        </w:rPr>
        <w:t xml:space="preserve">links on my $Q9dtext homescreen </w:t>
      </w:r>
    </w:p>
    <w:p w14:paraId="75BB470A" w14:textId="77777777" w:rsidR="00FB3138" w:rsidRPr="0054445C" w:rsidRDefault="00FB3138" w:rsidP="0054445C">
      <w:pPr>
        <w:pStyle w:val="NoSpacing"/>
        <w:rPr>
          <w:highlight w:val="yellow"/>
        </w:rPr>
      </w:pPr>
      <w:r w:rsidRPr="0054445C">
        <w:rPr>
          <w:highlight w:val="yellow"/>
        </w:rPr>
        <w:t>Audio broadcast or podcast</w:t>
      </w:r>
    </w:p>
    <w:p w14:paraId="2CA152A1" w14:textId="77777777" w:rsidR="00FB3138" w:rsidRPr="0054445C" w:rsidRDefault="00FB3138" w:rsidP="0054445C">
      <w:pPr>
        <w:pStyle w:val="NoSpacing"/>
        <w:rPr>
          <w:highlight w:val="yellow"/>
        </w:rPr>
      </w:pPr>
      <w:r w:rsidRPr="0054445C">
        <w:rPr>
          <w:highlight w:val="yellow"/>
        </w:rPr>
        <w:t>Video broadcast or video podcast</w:t>
      </w:r>
    </w:p>
    <w:p w14:paraId="43EBB80A" w14:textId="77777777" w:rsidR="00FB3138" w:rsidRPr="0054445C" w:rsidRDefault="00FB3138" w:rsidP="0054445C">
      <w:pPr>
        <w:pStyle w:val="NoSpacing"/>
        <w:rPr>
          <w:highlight w:val="yellow"/>
        </w:rPr>
      </w:pPr>
      <w:r w:rsidRPr="0054445C">
        <w:rPr>
          <w:highlight w:val="yellow"/>
        </w:rPr>
        <w:t>Email</w:t>
      </w:r>
    </w:p>
    <w:p w14:paraId="45003166" w14:textId="77777777" w:rsidR="00FB3138" w:rsidRPr="0054445C" w:rsidRDefault="00FB3138" w:rsidP="0054445C">
      <w:pPr>
        <w:pStyle w:val="NoSpacing"/>
        <w:rPr>
          <w:highlight w:val="yellow"/>
        </w:rPr>
      </w:pPr>
      <w:r w:rsidRPr="0054445C">
        <w:rPr>
          <w:highlight w:val="yellow"/>
        </w:rPr>
        <w:t>Twitter</w:t>
      </w:r>
    </w:p>
    <w:p w14:paraId="3373E0C2" w14:textId="77777777" w:rsidR="00FB3138" w:rsidRPr="0054445C" w:rsidRDefault="00FB3138" w:rsidP="0054445C">
      <w:pPr>
        <w:pStyle w:val="NoSpacing"/>
        <w:rPr>
          <w:highlight w:val="yellow"/>
        </w:rPr>
      </w:pPr>
      <w:r w:rsidRPr="0054445C">
        <w:rPr>
          <w:highlight w:val="yellow"/>
        </w:rPr>
        <w:t>Facebook</w:t>
      </w:r>
    </w:p>
    <w:p w14:paraId="7F824FFC" w14:textId="77777777" w:rsidR="00FB3138" w:rsidRPr="0054445C" w:rsidRDefault="00FB3138" w:rsidP="0054445C">
      <w:pPr>
        <w:pStyle w:val="NoSpacing"/>
        <w:rPr>
          <w:highlight w:val="yellow"/>
        </w:rPr>
      </w:pPr>
      <w:r w:rsidRPr="0054445C">
        <w:rPr>
          <w:highlight w:val="yellow"/>
        </w:rPr>
        <w:t>Instagram</w:t>
      </w:r>
    </w:p>
    <w:p w14:paraId="45436AC3" w14:textId="77777777" w:rsidR="00FB3138" w:rsidRPr="0054445C" w:rsidRDefault="00FB3138" w:rsidP="0054445C">
      <w:pPr>
        <w:pStyle w:val="NoSpacing"/>
        <w:rPr>
          <w:highlight w:val="yellow"/>
        </w:rPr>
      </w:pPr>
      <w:r w:rsidRPr="0054445C">
        <w:rPr>
          <w:highlight w:val="yellow"/>
        </w:rPr>
        <w:t>Snapchat</w:t>
      </w:r>
    </w:p>
    <w:p w14:paraId="46638A30" w14:textId="77777777" w:rsidR="00FB3138" w:rsidRPr="0054445C" w:rsidRDefault="00FB3138" w:rsidP="0054445C">
      <w:pPr>
        <w:pStyle w:val="NoSpacing"/>
        <w:rPr>
          <w:highlight w:val="yellow"/>
        </w:rPr>
      </w:pPr>
      <w:r w:rsidRPr="0054445C">
        <w:rPr>
          <w:highlight w:val="yellow"/>
        </w:rPr>
        <w:t>YouTube</w:t>
      </w:r>
    </w:p>
    <w:p w14:paraId="73B93AFC" w14:textId="77777777" w:rsidR="00FB3138" w:rsidRPr="0054445C" w:rsidRDefault="00FB3138" w:rsidP="0054445C">
      <w:pPr>
        <w:pStyle w:val="NoSpacing"/>
        <w:rPr>
          <w:highlight w:val="yellow"/>
        </w:rPr>
      </w:pPr>
      <w:r w:rsidRPr="0054445C">
        <w:rPr>
          <w:highlight w:val="yellow"/>
        </w:rPr>
        <w:t>Messenger app (e.g. WhatsApp, FB Messenger)</w:t>
      </w:r>
    </w:p>
    <w:p w14:paraId="2418D6CD" w14:textId="77777777" w:rsidR="000F4C9E" w:rsidRPr="0067764E" w:rsidRDefault="000F4C9E" w:rsidP="000F4C9E">
      <w:pPr>
        <w:pStyle w:val="NoSpacing"/>
        <w:rPr>
          <w:highlight w:val="yellow"/>
        </w:rPr>
      </w:pPr>
      <w:r w:rsidRPr="0067764E">
        <w:rPr>
          <w:highlight w:val="yellow"/>
        </w:rPr>
        <w:t>Other [Q9d_2016_other] {open} # (please specify)</w:t>
      </w:r>
    </w:p>
    <w:p w14:paraId="67F536AF" w14:textId="77777777" w:rsidR="00FB3138" w:rsidRDefault="00FB3138" w:rsidP="0054445C">
      <w:pPr>
        <w:pStyle w:val="NoSpacing"/>
      </w:pPr>
      <w:r w:rsidRPr="0054445C">
        <w:rPr>
          <w:highlight w:val="yellow"/>
        </w:rPr>
        <w:t>Don’t know</w:t>
      </w:r>
    </w:p>
    <w:p w14:paraId="453FCAF7" w14:textId="77777777" w:rsidR="00FB3138" w:rsidRDefault="00FB3138" w:rsidP="00FB3138"/>
    <w:p w14:paraId="3B5A3515" w14:textId="77777777" w:rsidR="00FB3138" w:rsidRDefault="0054445C" w:rsidP="00FB3138">
      <w:r>
        <w:t xml:space="preserve"> [Q10c_2016] </w:t>
      </w:r>
      <w:r w:rsidR="00FB3138">
        <w:t xml:space="preserve"> When using the internet for news, have you used any of the following sites or mobile apps that aggregate different news links in the _last week?_ Please select all that apply. </w:t>
      </w:r>
    </w:p>
    <w:p w14:paraId="0EB327D2" w14:textId="77777777" w:rsidR="0054445C" w:rsidRDefault="0054445C" w:rsidP="0054445C">
      <w:pPr>
        <w:pStyle w:val="NoSpacing"/>
        <w:rPr>
          <w:b/>
        </w:rPr>
      </w:pPr>
      <w:r>
        <w:rPr>
          <w:b/>
        </w:rPr>
        <w:lastRenderedPageBreak/>
        <w:t>#PLEASE REFER TO</w:t>
      </w:r>
      <w:r w:rsidRPr="0071770A">
        <w:rPr>
          <w:b/>
        </w:rPr>
        <w:t xml:space="preserve"> BRAND LIST</w:t>
      </w:r>
    </w:p>
    <w:p w14:paraId="0A0B57D1" w14:textId="77777777" w:rsidR="001352B3" w:rsidRPr="004D7C21" w:rsidRDefault="001352B3" w:rsidP="0054445C">
      <w:pPr>
        <w:pStyle w:val="NoSpacing"/>
        <w:rPr>
          <w:b/>
        </w:rPr>
      </w:pPr>
    </w:p>
    <w:p w14:paraId="7034AD10" w14:textId="77777777" w:rsidR="001352B3" w:rsidRDefault="001352B3" w:rsidP="001352B3">
      <w:pPr>
        <w:pStyle w:val="NoSpacing"/>
      </w:pPr>
      <w:r>
        <w:t>Other [Q10c_2016_other] {open}</w:t>
      </w:r>
    </w:p>
    <w:p w14:paraId="2FE02B3C" w14:textId="77777777" w:rsidR="001352B3" w:rsidRDefault="001352B3" w:rsidP="001352B3">
      <w:pPr>
        <w:pStyle w:val="NoSpacing"/>
      </w:pPr>
      <w:r>
        <w:t>None of these</w:t>
      </w:r>
    </w:p>
    <w:p w14:paraId="45E77058" w14:textId="77777777" w:rsidR="001352B3" w:rsidRDefault="001352B3" w:rsidP="001352B3">
      <w:pPr>
        <w:pStyle w:val="NoSpacing"/>
      </w:pPr>
      <w:r>
        <w:t>Don’t know</w:t>
      </w:r>
    </w:p>
    <w:p w14:paraId="5ACDA7C0" w14:textId="77777777" w:rsidR="00FB3138" w:rsidRDefault="00FB3138" w:rsidP="00FB3138"/>
    <w:p w14:paraId="1EA94B0A" w14:textId="77777777" w:rsidR="00FB3138" w:rsidRPr="0054445C" w:rsidRDefault="00FB3138" w:rsidP="0054445C">
      <w:pPr>
        <w:pStyle w:val="NoSpacing"/>
        <w:rPr>
          <w:highlight w:val="yellow"/>
        </w:rPr>
      </w:pPr>
      <w:r w:rsidRPr="0054445C">
        <w:rPr>
          <w:highlight w:val="yellow"/>
        </w:rPr>
        <w:t xml:space="preserve">#IF UK, USA, AUSTRALIA AND APPLE NEWS </w:t>
      </w:r>
    </w:p>
    <w:p w14:paraId="5FB093C0" w14:textId="77777777" w:rsidR="00FB3138" w:rsidRPr="0054445C" w:rsidRDefault="0054445C" w:rsidP="0054445C">
      <w:pPr>
        <w:pStyle w:val="NoSpacing"/>
        <w:rPr>
          <w:highlight w:val="yellow"/>
        </w:rPr>
      </w:pPr>
      <w:r w:rsidRPr="0054445C">
        <w:rPr>
          <w:highlight w:val="yellow"/>
        </w:rPr>
        <w:t xml:space="preserve">[Q10c_OPEN_2019_A] </w:t>
      </w:r>
      <w:r w:rsidR="00FB3138" w:rsidRPr="0054445C">
        <w:rPr>
          <w:highlight w:val="yellow"/>
        </w:rPr>
        <w:t>You say you use Apple News, in your own words, what do you like about this service?</w:t>
      </w:r>
    </w:p>
    <w:p w14:paraId="142113C8" w14:textId="77777777" w:rsidR="00FB3138" w:rsidRPr="00423C02" w:rsidRDefault="0054445C" w:rsidP="0054445C">
      <w:pPr>
        <w:pStyle w:val="NoSpacing"/>
        <w:rPr>
          <w:b/>
          <w:highlight w:val="yellow"/>
        </w:rPr>
      </w:pPr>
      <w:r w:rsidRPr="00423C02">
        <w:rPr>
          <w:b/>
          <w:highlight w:val="yellow"/>
        </w:rPr>
        <w:t>#OPEN</w:t>
      </w:r>
    </w:p>
    <w:p w14:paraId="540089C4" w14:textId="77777777" w:rsidR="0054445C" w:rsidRPr="0054445C" w:rsidRDefault="0054445C" w:rsidP="00FB3138">
      <w:pPr>
        <w:rPr>
          <w:highlight w:val="yellow"/>
        </w:rPr>
      </w:pPr>
    </w:p>
    <w:p w14:paraId="571E782D" w14:textId="77777777" w:rsidR="00FB3138" w:rsidRDefault="0054445C" w:rsidP="00FB3138">
      <w:r>
        <w:t xml:space="preserve"> [Q11_VIDEO_2018a] </w:t>
      </w:r>
      <w:r w:rsidR="00FB3138">
        <w:t xml:space="preserve"> Thinking about consuming online news video (of any kind) over the &lt;&lt;b&gt;&lt;u&gt;&gt;last week&lt;&lt;/u&gt;&lt;/b&gt;&gt;, which of the following did you do? Please select all that apply.</w:t>
      </w:r>
    </w:p>
    <w:p w14:paraId="46F53342" w14:textId="77777777" w:rsidR="00FB3138" w:rsidRDefault="00FB3138" w:rsidP="0054445C">
      <w:pPr>
        <w:pStyle w:val="NoSpacing"/>
      </w:pPr>
      <w:r>
        <w:t xml:space="preserve">I consumed a news related video (a short clip, a live stream or a programme) when browsing a news website or news app </w:t>
      </w:r>
    </w:p>
    <w:p w14:paraId="47BC4DCF" w14:textId="77777777" w:rsidR="00FB3138" w:rsidRDefault="00FB3138" w:rsidP="0054445C">
      <w:pPr>
        <w:pStyle w:val="NoSpacing"/>
      </w:pPr>
      <w:r>
        <w:t xml:space="preserve">I consumed a news related video (a short clip, a live stream or a programme) when on Facebook </w:t>
      </w:r>
    </w:p>
    <w:p w14:paraId="1E01C815" w14:textId="77777777" w:rsidR="00FB3138" w:rsidRDefault="00FB3138" w:rsidP="0054445C">
      <w:pPr>
        <w:pStyle w:val="NoSpacing"/>
      </w:pPr>
      <w:r>
        <w:t xml:space="preserve">I consumed a news related video (a short clip, a live stream or a programme) when on YouTube </w:t>
      </w:r>
    </w:p>
    <w:p w14:paraId="456584DA" w14:textId="77777777" w:rsidR="00FB3138" w:rsidRDefault="00FB3138" w:rsidP="0054445C">
      <w:pPr>
        <w:pStyle w:val="NoSpacing"/>
      </w:pPr>
      <w:r w:rsidRPr="0054445C">
        <w:t>I consumed a news related video (a short clip, a live stream or a programme) when on another</w:t>
      </w:r>
      <w:r w:rsidRPr="0054445C">
        <w:rPr>
          <w:color w:val="FF0000"/>
        </w:rPr>
        <w:t xml:space="preserve"> </w:t>
      </w:r>
      <w:r w:rsidRPr="0054445C">
        <w:rPr>
          <w:highlight w:val="yellow"/>
        </w:rPr>
        <w:t>platform (e.g. Snapchat, WhatsApp, Twitter)</w:t>
      </w:r>
      <w:r>
        <w:t xml:space="preserve"> </w:t>
      </w:r>
    </w:p>
    <w:p w14:paraId="62A67403" w14:textId="77777777" w:rsidR="00FB3138" w:rsidRDefault="00FB3138" w:rsidP="0054445C">
      <w:pPr>
        <w:pStyle w:val="NoSpacing"/>
      </w:pPr>
      <w:r>
        <w:t xml:space="preserve">I haven’t consumed any news related videos in the last week </w:t>
      </w:r>
    </w:p>
    <w:p w14:paraId="26BD889C" w14:textId="77777777" w:rsidR="0054445C" w:rsidRDefault="0054445C" w:rsidP="00FB3138"/>
    <w:p w14:paraId="502E8344" w14:textId="77777777" w:rsidR="00FB3138" w:rsidRDefault="0054445C" w:rsidP="00FB3138">
      <w:r>
        <w:t xml:space="preserve"> </w:t>
      </w:r>
      <w:r w:rsidR="00ED4A76">
        <w:t xml:space="preserve">[OPTQ11D] </w:t>
      </w:r>
      <w:r w:rsidR="00FB3138">
        <w:t xml:space="preserve"> In thinking about your online news habits, which of the following statements applies best to you? Please select one.</w:t>
      </w:r>
    </w:p>
    <w:p w14:paraId="236EA331" w14:textId="77777777" w:rsidR="00FB3138" w:rsidRDefault="00FB3138" w:rsidP="00ED4A76">
      <w:pPr>
        <w:pStyle w:val="NoSpacing"/>
      </w:pPr>
      <w:r>
        <w:t>I mostly read news in text</w:t>
      </w:r>
    </w:p>
    <w:p w14:paraId="66776052" w14:textId="77777777" w:rsidR="00FB3138" w:rsidRDefault="00FB3138" w:rsidP="00ED4A76">
      <w:pPr>
        <w:pStyle w:val="NoSpacing"/>
      </w:pPr>
      <w:r>
        <w:t>I mostly read news in text but occasionally watch video news that looks interesting</w:t>
      </w:r>
    </w:p>
    <w:p w14:paraId="0CB71B9C" w14:textId="77777777" w:rsidR="00FB3138" w:rsidRDefault="00FB3138" w:rsidP="00ED4A76">
      <w:pPr>
        <w:pStyle w:val="NoSpacing"/>
      </w:pPr>
      <w:r>
        <w:t>I read text stories and watch video news about the same</w:t>
      </w:r>
    </w:p>
    <w:p w14:paraId="67AADFC6" w14:textId="77777777" w:rsidR="00FB3138" w:rsidRDefault="00FB3138" w:rsidP="00ED4A76">
      <w:pPr>
        <w:pStyle w:val="NoSpacing"/>
      </w:pPr>
      <w:r>
        <w:t>I mostly watch video news and read text occasionally</w:t>
      </w:r>
    </w:p>
    <w:p w14:paraId="2157A04C" w14:textId="77777777" w:rsidR="00FB3138" w:rsidRDefault="00FB3138" w:rsidP="00ED4A76">
      <w:pPr>
        <w:pStyle w:val="NoSpacing"/>
      </w:pPr>
      <w:r>
        <w:t>I mostly watch video news</w:t>
      </w:r>
    </w:p>
    <w:p w14:paraId="39AD56A1" w14:textId="77777777" w:rsidR="00FB3138" w:rsidRDefault="00FB3138" w:rsidP="00ED4A76">
      <w:pPr>
        <w:pStyle w:val="NoSpacing"/>
      </w:pPr>
      <w:r>
        <w:t>Don’t know</w:t>
      </w:r>
    </w:p>
    <w:p w14:paraId="49E14238" w14:textId="77777777" w:rsidR="00ED4A76" w:rsidRDefault="00ED4A76" w:rsidP="00FB3138"/>
    <w:p w14:paraId="61B62F1D" w14:textId="77777777" w:rsidR="00FB3138" w:rsidRDefault="00ED4A76" w:rsidP="00FB3138">
      <w:r>
        <w:t xml:space="preserve"> </w:t>
      </w:r>
      <w:r w:rsidR="00FB3138">
        <w:t>[Q11F_2018] A podcast is an episodic series of digital audio files, which you can download, subscribe or listen to. &lt;&lt;br/&gt;&gt;Which of the following types of podcast have you listened to in the _last month_? Please select all that apply.</w:t>
      </w:r>
    </w:p>
    <w:p w14:paraId="253A6465" w14:textId="77777777" w:rsidR="00FB3138" w:rsidRDefault="00FB3138" w:rsidP="00ED4A76">
      <w:pPr>
        <w:pStyle w:val="NoSpacing"/>
      </w:pPr>
      <w:r>
        <w:t xml:space="preserve">A podcast about news, politics, international events </w:t>
      </w:r>
    </w:p>
    <w:p w14:paraId="4C2A5001" w14:textId="77777777" w:rsidR="00FB3138" w:rsidRDefault="00FB3138" w:rsidP="00ED4A76">
      <w:pPr>
        <w:pStyle w:val="NoSpacing"/>
      </w:pPr>
      <w:r>
        <w:t xml:space="preserve">A podcast about contemporary life (e.g. crime, societal issues) </w:t>
      </w:r>
    </w:p>
    <w:p w14:paraId="0E4C23FD" w14:textId="77777777" w:rsidR="00FB3138" w:rsidRDefault="000F4C9E" w:rsidP="00ED4A76">
      <w:pPr>
        <w:pStyle w:val="NoSpacing"/>
      </w:pPr>
      <w:r>
        <w:t xml:space="preserve">A </w:t>
      </w:r>
      <w:r w:rsidR="00FB3138">
        <w:t xml:space="preserve">podcast about specialist subjects (e.g. science and technology, business, media, health) </w:t>
      </w:r>
    </w:p>
    <w:p w14:paraId="1A0D4A6C" w14:textId="77777777" w:rsidR="00FB3138" w:rsidRDefault="00FB3138" w:rsidP="00ED4A76">
      <w:pPr>
        <w:pStyle w:val="NoSpacing"/>
      </w:pPr>
      <w:r>
        <w:t xml:space="preserve">A podcast about sport </w:t>
      </w:r>
    </w:p>
    <w:p w14:paraId="0AECDCD7" w14:textId="77777777" w:rsidR="00FB3138" w:rsidRDefault="00FB3138" w:rsidP="00ED4A76">
      <w:pPr>
        <w:pStyle w:val="NoSpacing"/>
      </w:pPr>
      <w:r>
        <w:t xml:space="preserve">A podcast about lifestyle (e.g. food, fashion, arts, literature, travel, fun) </w:t>
      </w:r>
    </w:p>
    <w:p w14:paraId="3BE0E226" w14:textId="77777777" w:rsidR="00FB3138" w:rsidRDefault="00FB3138" w:rsidP="00ED4A76">
      <w:pPr>
        <w:pStyle w:val="NoSpacing"/>
      </w:pPr>
      <w:r>
        <w:t xml:space="preserve">I haven't listened to a podcast in the last month </w:t>
      </w:r>
    </w:p>
    <w:p w14:paraId="3D508E91" w14:textId="77777777" w:rsidR="00CF5278" w:rsidRDefault="00CF5278" w:rsidP="00CF5278">
      <w:pPr>
        <w:pStyle w:val="NoSpacing"/>
        <w:rPr>
          <w:highlight w:val="yellow"/>
        </w:rPr>
      </w:pPr>
    </w:p>
    <w:p w14:paraId="567A2472" w14:textId="77777777" w:rsidR="00CF5278" w:rsidRDefault="00CF5278" w:rsidP="00CF5278">
      <w:pPr>
        <w:pStyle w:val="NoSpacing"/>
        <w:rPr>
          <w:highlight w:val="yellow"/>
        </w:rPr>
      </w:pPr>
    </w:p>
    <w:p w14:paraId="26D5061A" w14:textId="77777777" w:rsidR="00FB3138" w:rsidRDefault="00FB3138" w:rsidP="00CF5278">
      <w:pPr>
        <w:pStyle w:val="NoSpacing"/>
        <w:rPr>
          <w:highlight w:val="yellow"/>
        </w:rPr>
      </w:pPr>
      <w:r w:rsidRPr="00ED4A76">
        <w:rPr>
          <w:highlight w:val="yellow"/>
        </w:rPr>
        <w:t>[Q11F_podcast_location</w:t>
      </w:r>
      <w:r w:rsidR="00ED4A76" w:rsidRPr="00ED4A76">
        <w:rPr>
          <w:highlight w:val="yellow"/>
        </w:rPr>
        <w:t xml:space="preserve">] </w:t>
      </w:r>
      <w:r w:rsidRPr="00ED4A76">
        <w:rPr>
          <w:highlight w:val="yellow"/>
        </w:rPr>
        <w:t>In what circumstances do you tend to consume podcasts regularly? Please select all that apply.</w:t>
      </w:r>
    </w:p>
    <w:p w14:paraId="5557E15F" w14:textId="77777777" w:rsidR="00CF5278" w:rsidRPr="00ED4A76" w:rsidRDefault="00CF5278" w:rsidP="00CF5278">
      <w:pPr>
        <w:pStyle w:val="NoSpacing"/>
        <w:rPr>
          <w:highlight w:val="yellow"/>
        </w:rPr>
      </w:pPr>
    </w:p>
    <w:p w14:paraId="276DCFC2" w14:textId="77777777" w:rsidR="00FB3138" w:rsidRPr="00ED4A76" w:rsidRDefault="00FB3138" w:rsidP="00ED4A76">
      <w:pPr>
        <w:pStyle w:val="NoSpacing"/>
        <w:rPr>
          <w:highlight w:val="yellow"/>
        </w:rPr>
      </w:pPr>
      <w:r w:rsidRPr="00ED4A76">
        <w:rPr>
          <w:highlight w:val="yellow"/>
        </w:rPr>
        <w:t>At home (including getting ready, whilst doi</w:t>
      </w:r>
      <w:r w:rsidR="00ED4A76" w:rsidRPr="00ED4A76">
        <w:rPr>
          <w:highlight w:val="yellow"/>
        </w:rPr>
        <w:t xml:space="preserve">ng housework, ironing, cooking </w:t>
      </w:r>
      <w:r w:rsidRPr="00ED4A76">
        <w:rPr>
          <w:highlight w:val="yellow"/>
        </w:rPr>
        <w:t>etc.)</w:t>
      </w:r>
    </w:p>
    <w:p w14:paraId="3AC7FB93" w14:textId="77777777" w:rsidR="00FB3138" w:rsidRPr="00ED4A76" w:rsidRDefault="00FB3138" w:rsidP="00ED4A76">
      <w:pPr>
        <w:pStyle w:val="NoSpacing"/>
        <w:rPr>
          <w:highlight w:val="yellow"/>
        </w:rPr>
      </w:pPr>
      <w:r w:rsidRPr="00ED4A76">
        <w:rPr>
          <w:highlight w:val="yellow"/>
        </w:rPr>
        <w:t>Private transport (e.g. car, bike)</w:t>
      </w:r>
    </w:p>
    <w:p w14:paraId="250B15CA" w14:textId="77777777" w:rsidR="00FB3138" w:rsidRPr="00ED4A76" w:rsidRDefault="00FB3138" w:rsidP="00ED4A76">
      <w:pPr>
        <w:pStyle w:val="NoSpacing"/>
        <w:rPr>
          <w:highlight w:val="yellow"/>
        </w:rPr>
      </w:pPr>
      <w:r w:rsidRPr="00ED4A76">
        <w:rPr>
          <w:highlight w:val="yellow"/>
        </w:rPr>
        <w:lastRenderedPageBreak/>
        <w:t>Public transport (e.g. train, bus, plane)</w:t>
      </w:r>
    </w:p>
    <w:p w14:paraId="354FA2A0" w14:textId="77777777" w:rsidR="00FB3138" w:rsidRPr="00ED4A76" w:rsidRDefault="00FB3138" w:rsidP="00ED4A76">
      <w:pPr>
        <w:pStyle w:val="NoSpacing"/>
        <w:rPr>
          <w:highlight w:val="yellow"/>
        </w:rPr>
      </w:pPr>
      <w:r w:rsidRPr="00ED4A76">
        <w:rPr>
          <w:highlight w:val="yellow"/>
        </w:rPr>
        <w:t>At work</w:t>
      </w:r>
    </w:p>
    <w:p w14:paraId="4B1EAF76" w14:textId="77777777" w:rsidR="00FB3138" w:rsidRPr="00ED4A76" w:rsidRDefault="00FB3138" w:rsidP="00ED4A76">
      <w:pPr>
        <w:pStyle w:val="NoSpacing"/>
        <w:rPr>
          <w:highlight w:val="yellow"/>
        </w:rPr>
      </w:pPr>
      <w:r w:rsidRPr="00ED4A76">
        <w:rPr>
          <w:highlight w:val="yellow"/>
        </w:rPr>
        <w:t>Exercising (e.g. at the gym, running)</w:t>
      </w:r>
    </w:p>
    <w:p w14:paraId="733E2BD0" w14:textId="77777777" w:rsidR="00FB3138" w:rsidRPr="000F4C9E" w:rsidRDefault="00FB3138" w:rsidP="00ED4A76">
      <w:pPr>
        <w:pStyle w:val="NoSpacing"/>
        <w:rPr>
          <w:highlight w:val="yellow"/>
        </w:rPr>
      </w:pPr>
      <w:r w:rsidRPr="000F4C9E">
        <w:rPr>
          <w:highlight w:val="yellow"/>
        </w:rPr>
        <w:t>Out and about (i.e. going to the shops, at a park etc.)</w:t>
      </w:r>
    </w:p>
    <w:p w14:paraId="3323C49F" w14:textId="77777777" w:rsidR="00FB3138" w:rsidRPr="000F4C9E" w:rsidRDefault="000F4C9E" w:rsidP="00ED4A76">
      <w:pPr>
        <w:pStyle w:val="NoSpacing"/>
        <w:rPr>
          <w:highlight w:val="yellow"/>
        </w:rPr>
      </w:pPr>
      <w:r w:rsidRPr="000F4C9E">
        <w:rPr>
          <w:highlight w:val="yellow"/>
        </w:rPr>
        <w:t>Other (please specify) [Q11F_podcast_location_other] {open prompt=""}</w:t>
      </w:r>
    </w:p>
    <w:p w14:paraId="7E3ADD8D" w14:textId="77777777" w:rsidR="00FB3138" w:rsidRDefault="00FB3138" w:rsidP="00A44F10">
      <w:pPr>
        <w:pStyle w:val="NoSpacing"/>
      </w:pPr>
      <w:r w:rsidRPr="00ED4A76">
        <w:rPr>
          <w:highlight w:val="yellow"/>
        </w:rPr>
        <w:t>Don’t know</w:t>
      </w:r>
    </w:p>
    <w:p w14:paraId="3352699A" w14:textId="77777777" w:rsidR="008240FF" w:rsidRDefault="008240FF" w:rsidP="00A44F10">
      <w:pPr>
        <w:pStyle w:val="NoSpacing"/>
      </w:pPr>
    </w:p>
    <w:p w14:paraId="7BAA0AB0" w14:textId="77777777" w:rsidR="00FB3138" w:rsidRDefault="00FB3138" w:rsidP="00CF5278">
      <w:pPr>
        <w:pStyle w:val="NoSpacing"/>
        <w:rPr>
          <w:highlight w:val="yellow"/>
        </w:rPr>
      </w:pPr>
      <w:r w:rsidRPr="00ED4A76">
        <w:rPr>
          <w:highlight w:val="yellow"/>
        </w:rPr>
        <w:t>[Q11F_podcast_reason</w:t>
      </w:r>
      <w:r w:rsidR="00ED4A76" w:rsidRPr="00ED4A76">
        <w:rPr>
          <w:highlight w:val="yellow"/>
        </w:rPr>
        <w:t xml:space="preserve">] </w:t>
      </w:r>
      <w:r w:rsidRPr="00ED4A76">
        <w:rPr>
          <w:highlight w:val="yellow"/>
        </w:rPr>
        <w:t>Which, if any, of the following are reasons why you listen to podcasts? Please select all that apply.</w:t>
      </w:r>
    </w:p>
    <w:p w14:paraId="456908A9" w14:textId="77777777" w:rsidR="00CF5278" w:rsidRPr="00ED4A76" w:rsidRDefault="00CF5278" w:rsidP="00CF5278">
      <w:pPr>
        <w:pStyle w:val="NoSpacing"/>
        <w:rPr>
          <w:highlight w:val="yellow"/>
        </w:rPr>
      </w:pPr>
    </w:p>
    <w:p w14:paraId="697E05A5" w14:textId="77777777" w:rsidR="00FB3138" w:rsidRPr="00ED4A76" w:rsidRDefault="00FB3138" w:rsidP="00ED4A76">
      <w:pPr>
        <w:pStyle w:val="NoSpacing"/>
        <w:rPr>
          <w:highlight w:val="yellow"/>
        </w:rPr>
      </w:pPr>
      <w:r w:rsidRPr="00ED4A76">
        <w:rPr>
          <w:highlight w:val="yellow"/>
        </w:rPr>
        <w:t>To keep updated / informed about topics I’m interested in</w:t>
      </w:r>
    </w:p>
    <w:p w14:paraId="22AB8B5F" w14:textId="77777777" w:rsidR="00FB3138" w:rsidRPr="00ED4A76" w:rsidRDefault="00FB3138" w:rsidP="00ED4A76">
      <w:pPr>
        <w:pStyle w:val="NoSpacing"/>
        <w:rPr>
          <w:highlight w:val="yellow"/>
        </w:rPr>
      </w:pPr>
      <w:r w:rsidRPr="00ED4A76">
        <w:rPr>
          <w:highlight w:val="yellow"/>
        </w:rPr>
        <w:t>To learn something</w:t>
      </w:r>
    </w:p>
    <w:p w14:paraId="2A0E7BBA" w14:textId="77777777" w:rsidR="00FB3138" w:rsidRPr="00ED4A76" w:rsidRDefault="00FB3138" w:rsidP="00ED4A76">
      <w:pPr>
        <w:pStyle w:val="NoSpacing"/>
        <w:rPr>
          <w:highlight w:val="yellow"/>
        </w:rPr>
      </w:pPr>
      <w:r w:rsidRPr="00ED4A76">
        <w:rPr>
          <w:highlight w:val="yellow"/>
        </w:rPr>
        <w:t>To be entertained</w:t>
      </w:r>
    </w:p>
    <w:p w14:paraId="08AD5B9A" w14:textId="77777777" w:rsidR="00FB3138" w:rsidRPr="00ED4A76" w:rsidRDefault="00FB3138" w:rsidP="00ED4A76">
      <w:pPr>
        <w:pStyle w:val="NoSpacing"/>
        <w:rPr>
          <w:highlight w:val="yellow"/>
        </w:rPr>
      </w:pPr>
      <w:r w:rsidRPr="00ED4A76">
        <w:rPr>
          <w:highlight w:val="yellow"/>
        </w:rPr>
        <w:t>To fill empty time</w:t>
      </w:r>
    </w:p>
    <w:p w14:paraId="7D9FCBED" w14:textId="77777777" w:rsidR="00FB3138" w:rsidRPr="00ED4A76" w:rsidRDefault="00FB3138" w:rsidP="00ED4A76">
      <w:pPr>
        <w:pStyle w:val="NoSpacing"/>
        <w:rPr>
          <w:highlight w:val="yellow"/>
        </w:rPr>
      </w:pPr>
      <w:r w:rsidRPr="00ED4A76">
        <w:rPr>
          <w:highlight w:val="yellow"/>
        </w:rPr>
        <w:t>To wind down / relax</w:t>
      </w:r>
    </w:p>
    <w:p w14:paraId="765F5102" w14:textId="77777777" w:rsidR="00FB3138" w:rsidRPr="00ED4A76" w:rsidRDefault="00FB3138" w:rsidP="00ED4A76">
      <w:pPr>
        <w:pStyle w:val="NoSpacing"/>
        <w:rPr>
          <w:highlight w:val="yellow"/>
        </w:rPr>
      </w:pPr>
      <w:r w:rsidRPr="00ED4A76">
        <w:rPr>
          <w:highlight w:val="yellow"/>
        </w:rPr>
        <w:t>As a change from listening to music</w:t>
      </w:r>
    </w:p>
    <w:p w14:paraId="41B3BB21" w14:textId="77777777" w:rsidR="00FB3138" w:rsidRPr="000F4C9E" w:rsidRDefault="00FB3138" w:rsidP="00ED4A76">
      <w:pPr>
        <w:pStyle w:val="NoSpacing"/>
        <w:rPr>
          <w:highlight w:val="yellow"/>
        </w:rPr>
      </w:pPr>
      <w:r w:rsidRPr="000F4C9E">
        <w:rPr>
          <w:highlight w:val="yellow"/>
        </w:rPr>
        <w:t>To talk to other people about them</w:t>
      </w:r>
    </w:p>
    <w:p w14:paraId="271EAF24" w14:textId="77777777" w:rsidR="000F4C9E" w:rsidRDefault="000F4C9E" w:rsidP="00ED4A76">
      <w:pPr>
        <w:pStyle w:val="NoSpacing"/>
      </w:pPr>
      <w:r w:rsidRPr="000F4C9E">
        <w:rPr>
          <w:highlight w:val="yellow"/>
        </w:rPr>
        <w:t>Other (please specify) [Q11F_podcast_reason_other] {open prompt=""}</w:t>
      </w:r>
      <w:r w:rsidRPr="000F4C9E">
        <w:t xml:space="preserve"> </w:t>
      </w:r>
    </w:p>
    <w:p w14:paraId="5F31BCDC" w14:textId="77777777" w:rsidR="00FB3138" w:rsidRDefault="00FB3138" w:rsidP="00ED4A76">
      <w:pPr>
        <w:pStyle w:val="NoSpacing"/>
      </w:pPr>
      <w:r w:rsidRPr="00ED4A76">
        <w:rPr>
          <w:highlight w:val="yellow"/>
        </w:rPr>
        <w:t>Don’t know</w:t>
      </w:r>
    </w:p>
    <w:p w14:paraId="12273A63" w14:textId="77777777" w:rsidR="00FB3138" w:rsidRDefault="00FB3138" w:rsidP="00FB3138"/>
    <w:p w14:paraId="05F7A21D" w14:textId="77777777" w:rsidR="00FB3138" w:rsidRDefault="00ED4A76" w:rsidP="00FB3138">
      <w:r>
        <w:t xml:space="preserve"> </w:t>
      </w:r>
      <w:r w:rsidR="00FB3138">
        <w:t>[Q12A] Which, if any, of the following have you used for _any purpose_ in the _last week_? Please select all that apply.</w:t>
      </w:r>
    </w:p>
    <w:p w14:paraId="0812E437" w14:textId="77777777" w:rsidR="00ED4A76" w:rsidRDefault="00ED4A76" w:rsidP="00ED4A76">
      <w:pPr>
        <w:pStyle w:val="NoSpacing"/>
        <w:rPr>
          <w:b/>
        </w:rPr>
      </w:pPr>
      <w:r>
        <w:rPr>
          <w:b/>
        </w:rPr>
        <w:t>#PLEASE REFER TO</w:t>
      </w:r>
      <w:r w:rsidRPr="0071770A">
        <w:rPr>
          <w:b/>
        </w:rPr>
        <w:t xml:space="preserve"> BRAND LIST</w:t>
      </w:r>
    </w:p>
    <w:p w14:paraId="57C9D5DD" w14:textId="77777777" w:rsidR="00F54A57" w:rsidRDefault="00F54A57" w:rsidP="00ED4A76">
      <w:pPr>
        <w:pStyle w:val="NoSpacing"/>
        <w:rPr>
          <w:b/>
        </w:rPr>
      </w:pPr>
    </w:p>
    <w:p w14:paraId="751E6EDA" w14:textId="77777777" w:rsidR="00F54A57" w:rsidRDefault="00F54A57" w:rsidP="00F54A57">
      <w:pPr>
        <w:pStyle w:val="NoSpacing"/>
      </w:pPr>
      <w:r>
        <w:t xml:space="preserve">Other </w:t>
      </w:r>
      <w:r w:rsidRPr="00C86F43">
        <w:t>[Q12A_other]{open}</w:t>
      </w:r>
    </w:p>
    <w:p w14:paraId="2B8F8CCB" w14:textId="77777777" w:rsidR="00C0624C" w:rsidRDefault="00C0624C" w:rsidP="00C0624C">
      <w:pPr>
        <w:pStyle w:val="NoSpacing"/>
      </w:pPr>
      <w:r>
        <w:t>Don’t know</w:t>
      </w:r>
    </w:p>
    <w:p w14:paraId="3D191B4B" w14:textId="77777777" w:rsidR="00F54A57" w:rsidRDefault="00F54A57" w:rsidP="00F54A57">
      <w:pPr>
        <w:pStyle w:val="NoSpacing"/>
      </w:pPr>
      <w:r>
        <w:t>None of these</w:t>
      </w:r>
    </w:p>
    <w:p w14:paraId="0738D408" w14:textId="77777777" w:rsidR="00ED4A76" w:rsidRDefault="00ED4A76" w:rsidP="00FB3138"/>
    <w:p w14:paraId="2A2AEAD5" w14:textId="77777777" w:rsidR="00FB3138" w:rsidRDefault="00ED4A76" w:rsidP="00FB3138">
      <w:r>
        <w:t xml:space="preserve"> </w:t>
      </w:r>
      <w:r w:rsidR="00FB3138">
        <w:t>[Q12B</w:t>
      </w:r>
      <w:r>
        <w:t xml:space="preserve">] </w:t>
      </w:r>
      <w:r w:rsidR="00FB3138">
        <w:t>Which, if any, of the following have you used for finding, reading, watching, sharing or discussing _news_ in _the last week_? Please select all that apply.</w:t>
      </w:r>
    </w:p>
    <w:p w14:paraId="4B7FC27F" w14:textId="77777777" w:rsidR="00FB3138" w:rsidRDefault="00ED4A76" w:rsidP="00ED4A76">
      <w:pPr>
        <w:pStyle w:val="NoSpacing"/>
        <w:rPr>
          <w:b/>
        </w:rPr>
      </w:pPr>
      <w:r>
        <w:rPr>
          <w:b/>
        </w:rPr>
        <w:t>#PLEASE REFER TO</w:t>
      </w:r>
      <w:r w:rsidRPr="0071770A">
        <w:rPr>
          <w:b/>
        </w:rPr>
        <w:t xml:space="preserve"> BRAND LIST</w:t>
      </w:r>
    </w:p>
    <w:p w14:paraId="7F556929" w14:textId="77777777" w:rsidR="00F54A57" w:rsidRPr="00ED4A76" w:rsidRDefault="00F54A57" w:rsidP="00ED4A76">
      <w:pPr>
        <w:pStyle w:val="NoSpacing"/>
        <w:rPr>
          <w:b/>
        </w:rPr>
      </w:pPr>
    </w:p>
    <w:p w14:paraId="0AB040BC" w14:textId="77777777" w:rsidR="00F54A57" w:rsidRDefault="00F54A57" w:rsidP="00F54A57">
      <w:pPr>
        <w:pStyle w:val="NoSpacing"/>
      </w:pPr>
      <w:r w:rsidRPr="00C86F43">
        <w:t>$Q12A_other</w:t>
      </w:r>
    </w:p>
    <w:p w14:paraId="26B02312" w14:textId="77777777" w:rsidR="00C0624C" w:rsidRDefault="00C0624C" w:rsidP="00C0624C">
      <w:pPr>
        <w:pStyle w:val="NoSpacing"/>
      </w:pPr>
      <w:r>
        <w:t>Don’t know</w:t>
      </w:r>
    </w:p>
    <w:p w14:paraId="4E3E3AE9" w14:textId="77777777" w:rsidR="00F54A57" w:rsidRDefault="00F54A57" w:rsidP="00F54A57">
      <w:pPr>
        <w:pStyle w:val="NoSpacing"/>
      </w:pPr>
      <w:r>
        <w:t>None of these</w:t>
      </w:r>
    </w:p>
    <w:p w14:paraId="4466E086" w14:textId="77777777" w:rsidR="00FB3138" w:rsidRDefault="00FB3138" w:rsidP="00FB3138"/>
    <w:p w14:paraId="39C05364" w14:textId="77777777" w:rsidR="00FB3138" w:rsidRDefault="00ED4A76" w:rsidP="00FB3138">
      <w:r w:rsidRPr="00ED4A76">
        <w:rPr>
          <w:highlight w:val="yellow"/>
        </w:rPr>
        <w:t xml:space="preserve">[Q12C_2019] </w:t>
      </w:r>
      <w:r w:rsidR="00FB3138" w:rsidRPr="00ED4A76">
        <w:rPr>
          <w:highlight w:val="yellow"/>
        </w:rPr>
        <w:t>You say you use the following social networks for any purpose, in the last 12 months, has the amount of time you spend using them changed?</w:t>
      </w:r>
    </w:p>
    <w:p w14:paraId="224BED96" w14:textId="77777777" w:rsidR="00ED4A76" w:rsidRPr="000F4C9E" w:rsidRDefault="00ED4A76" w:rsidP="000F4C9E">
      <w:pPr>
        <w:pStyle w:val="NoSpacing"/>
        <w:rPr>
          <w:b/>
          <w:highlight w:val="yellow"/>
        </w:rPr>
      </w:pPr>
      <w:r w:rsidRPr="000F4C9E">
        <w:rPr>
          <w:b/>
          <w:highlight w:val="yellow"/>
        </w:rPr>
        <w:t>#ROWS:</w:t>
      </w:r>
    </w:p>
    <w:p w14:paraId="55E64731" w14:textId="77777777" w:rsidR="00ED4A76" w:rsidRPr="000F4C9E" w:rsidRDefault="00ED4A76" w:rsidP="000F4C9E">
      <w:pPr>
        <w:pStyle w:val="NoSpacing"/>
        <w:rPr>
          <w:b/>
          <w:highlight w:val="yellow"/>
        </w:rPr>
      </w:pPr>
      <w:r w:rsidRPr="000F4C9E">
        <w:rPr>
          <w:b/>
          <w:highlight w:val="yellow"/>
        </w:rPr>
        <w:t>#PLEASE REFER TO BRAND LIST</w:t>
      </w:r>
    </w:p>
    <w:p w14:paraId="7E460960" w14:textId="77777777" w:rsidR="00ED4A76" w:rsidRPr="000F4C9E" w:rsidRDefault="00ED4A76" w:rsidP="00ED4A76">
      <w:pPr>
        <w:pStyle w:val="NoSpacing"/>
        <w:rPr>
          <w:b/>
          <w:highlight w:val="yellow"/>
        </w:rPr>
      </w:pPr>
    </w:p>
    <w:p w14:paraId="5FE29B43" w14:textId="77777777" w:rsidR="00FB3138" w:rsidRPr="000F4C9E" w:rsidRDefault="000F4C9E" w:rsidP="000F4C9E">
      <w:pPr>
        <w:pStyle w:val="NoSpacing"/>
        <w:rPr>
          <w:b/>
        </w:rPr>
      </w:pPr>
      <w:r w:rsidRPr="000F4C9E">
        <w:rPr>
          <w:b/>
          <w:highlight w:val="yellow"/>
        </w:rPr>
        <w:t>#COLUMN</w:t>
      </w:r>
      <w:r w:rsidR="00FB3138" w:rsidRPr="000F4C9E">
        <w:rPr>
          <w:b/>
          <w:highlight w:val="yellow"/>
        </w:rPr>
        <w:t>S:</w:t>
      </w:r>
    </w:p>
    <w:p w14:paraId="136B4F0E" w14:textId="77777777" w:rsidR="00FB3138" w:rsidRPr="00ED4A76" w:rsidRDefault="00FB3138" w:rsidP="000F4C9E">
      <w:pPr>
        <w:pStyle w:val="NoSpacing"/>
        <w:rPr>
          <w:highlight w:val="yellow"/>
        </w:rPr>
      </w:pPr>
      <w:r w:rsidRPr="00ED4A76">
        <w:rPr>
          <w:highlight w:val="yellow"/>
        </w:rPr>
        <w:t>Spend less time</w:t>
      </w:r>
    </w:p>
    <w:p w14:paraId="16C48D47" w14:textId="77777777" w:rsidR="00FB3138" w:rsidRPr="00ED4A76" w:rsidRDefault="00FB3138" w:rsidP="000F4C9E">
      <w:pPr>
        <w:pStyle w:val="NoSpacing"/>
        <w:rPr>
          <w:highlight w:val="yellow"/>
        </w:rPr>
      </w:pPr>
      <w:r w:rsidRPr="00ED4A76">
        <w:rPr>
          <w:highlight w:val="yellow"/>
        </w:rPr>
        <w:t>Spend the same time</w:t>
      </w:r>
    </w:p>
    <w:p w14:paraId="0D6C9152" w14:textId="77777777" w:rsidR="00FB3138" w:rsidRDefault="00FB3138" w:rsidP="000F4C9E">
      <w:pPr>
        <w:pStyle w:val="NoSpacing"/>
      </w:pPr>
      <w:r w:rsidRPr="00ED4A76">
        <w:rPr>
          <w:highlight w:val="yellow"/>
        </w:rPr>
        <w:t>Spend more time</w:t>
      </w:r>
    </w:p>
    <w:p w14:paraId="6B85ED05" w14:textId="77777777" w:rsidR="00FB3138" w:rsidRDefault="00FB3138" w:rsidP="00FB3138"/>
    <w:p w14:paraId="0BE2D43A" w14:textId="77777777" w:rsidR="00FB3138" w:rsidRDefault="00ED4A76" w:rsidP="00FB3138">
      <w:r>
        <w:lastRenderedPageBreak/>
        <w:t>[Q13]</w:t>
      </w:r>
      <w:r w:rsidR="00FB3138">
        <w:t xml:space="preserve"> During an _average week_ in which, if any, of the following ways do you share or participate in news coverage? Please select all that apply.  </w:t>
      </w:r>
    </w:p>
    <w:p w14:paraId="17F46ED8" w14:textId="77777777" w:rsidR="00FB3138" w:rsidRDefault="000F4C9E" w:rsidP="00ED4A76">
      <w:pPr>
        <w:pStyle w:val="NoSpacing"/>
      </w:pPr>
      <w:r>
        <w:t xml:space="preserve">&lt;3&gt; </w:t>
      </w:r>
      <w:r w:rsidR="00FB3138">
        <w:t>Rate, like or favourite a news story</w:t>
      </w:r>
    </w:p>
    <w:p w14:paraId="174D09AC" w14:textId="77777777" w:rsidR="00FB3138" w:rsidRDefault="000F4C9E" w:rsidP="00ED4A76">
      <w:pPr>
        <w:pStyle w:val="NoSpacing"/>
      </w:pPr>
      <w:r>
        <w:t xml:space="preserve">&lt;4&gt; </w:t>
      </w:r>
      <w:r w:rsidR="00FB3138">
        <w:t>Comment on a news story in a social network (</w:t>
      </w:r>
      <w:r w:rsidR="0086327D">
        <w:t>e.g.</w:t>
      </w:r>
      <w:r w:rsidR="00FB3138">
        <w:t xml:space="preserve"> Facebook or Twitter)</w:t>
      </w:r>
    </w:p>
    <w:p w14:paraId="0178BD9E" w14:textId="77777777" w:rsidR="00FB3138" w:rsidRDefault="000F4C9E" w:rsidP="00ED4A76">
      <w:pPr>
        <w:pStyle w:val="NoSpacing"/>
      </w:pPr>
      <w:r>
        <w:t xml:space="preserve">&lt;5&gt; </w:t>
      </w:r>
      <w:r w:rsidR="00FB3138">
        <w:t>Comment on a news story on a news website</w:t>
      </w:r>
    </w:p>
    <w:p w14:paraId="100EF75F" w14:textId="77777777" w:rsidR="00FB3138" w:rsidRDefault="000F4C9E" w:rsidP="00ED4A76">
      <w:pPr>
        <w:pStyle w:val="NoSpacing"/>
      </w:pPr>
      <w:r>
        <w:t xml:space="preserve">&lt;6&gt; </w:t>
      </w:r>
      <w:r w:rsidR="00FB3138">
        <w:t>Write a blog on a news or political issue</w:t>
      </w:r>
    </w:p>
    <w:p w14:paraId="2934A7FE" w14:textId="77777777" w:rsidR="00FB3138" w:rsidRDefault="000F4C9E" w:rsidP="00ED4A76">
      <w:pPr>
        <w:pStyle w:val="NoSpacing"/>
      </w:pPr>
      <w:r>
        <w:t xml:space="preserve">&lt;2 fixed&gt; </w:t>
      </w:r>
      <w:r w:rsidR="00FB3138">
        <w:t>Share a news story via email</w:t>
      </w:r>
    </w:p>
    <w:p w14:paraId="641D8E41" w14:textId="77777777" w:rsidR="00FB3138" w:rsidRDefault="000F4C9E" w:rsidP="00ED4A76">
      <w:pPr>
        <w:pStyle w:val="NoSpacing"/>
      </w:pPr>
      <w:r>
        <w:t>&lt;1 fixed&gt;</w:t>
      </w:r>
      <w:r w:rsidR="0086327D">
        <w:t xml:space="preserve">Share </w:t>
      </w:r>
      <w:r w:rsidR="00FB3138">
        <w:t>a news story via social network (</w:t>
      </w:r>
      <w:r w:rsidR="0086327D">
        <w:t>e.g.</w:t>
      </w:r>
      <w:r w:rsidR="00FB3138">
        <w:t xml:space="preserve"> Facebook, Twitter, LinkedIn)</w:t>
      </w:r>
    </w:p>
    <w:p w14:paraId="5CE7470A" w14:textId="77777777" w:rsidR="00FB3138" w:rsidRDefault="000F4C9E" w:rsidP="00ED4A76">
      <w:pPr>
        <w:pStyle w:val="NoSpacing"/>
      </w:pPr>
      <w:r>
        <w:t xml:space="preserve">&lt;13 fixed&gt; </w:t>
      </w:r>
      <w:r w:rsidR="00FB3138">
        <w:t>Share a news story via an instant messenger (e.g. WhatsApp, Facebook Messenger)</w:t>
      </w:r>
    </w:p>
    <w:p w14:paraId="2F9D30B0" w14:textId="77777777" w:rsidR="00FB3138" w:rsidRDefault="000F4C9E" w:rsidP="00ED4A76">
      <w:pPr>
        <w:pStyle w:val="NoSpacing"/>
      </w:pPr>
      <w:r>
        <w:t xml:space="preserve">&lt;7&gt; </w:t>
      </w:r>
      <w:r w:rsidR="00FB3138">
        <w:t>Post or send a news-related picture or video to a Social Network site</w:t>
      </w:r>
    </w:p>
    <w:p w14:paraId="3C61928D" w14:textId="77777777" w:rsidR="00FB3138" w:rsidRDefault="000F4C9E" w:rsidP="00ED4A76">
      <w:pPr>
        <w:pStyle w:val="NoSpacing"/>
      </w:pPr>
      <w:r>
        <w:t xml:space="preserve">&lt;8&gt; </w:t>
      </w:r>
      <w:r w:rsidR="00FB3138">
        <w:t>Post or send a picture or video to a news website/news organisation</w:t>
      </w:r>
    </w:p>
    <w:p w14:paraId="063FF10F" w14:textId="77777777" w:rsidR="00FB3138" w:rsidRDefault="000F4C9E" w:rsidP="00ED4A76">
      <w:pPr>
        <w:pStyle w:val="NoSpacing"/>
      </w:pPr>
      <w:r>
        <w:t xml:space="preserve">&lt;9&gt; </w:t>
      </w:r>
      <w:r w:rsidR="00FB3138">
        <w:t>Vote in an online poll via a news site or social network</w:t>
      </w:r>
    </w:p>
    <w:p w14:paraId="5E0F8B03" w14:textId="77777777" w:rsidR="00FB3138" w:rsidRDefault="000F4C9E" w:rsidP="00ED4A76">
      <w:pPr>
        <w:pStyle w:val="NoSpacing"/>
      </w:pPr>
      <w:r>
        <w:t xml:space="preserve">&lt;10&gt; </w:t>
      </w:r>
      <w:r w:rsidR="00FB3138">
        <w:t>Take part in a campaign or group based around a news subject</w:t>
      </w:r>
    </w:p>
    <w:p w14:paraId="1554E5A2" w14:textId="77777777" w:rsidR="00FB3138" w:rsidRDefault="000F4C9E" w:rsidP="00ED4A76">
      <w:pPr>
        <w:pStyle w:val="NoSpacing"/>
      </w:pPr>
      <w:r>
        <w:t xml:space="preserve">&lt;11&gt; </w:t>
      </w:r>
      <w:r w:rsidR="00FB3138">
        <w:t>Talk online with friends and colleagues about a news story (e.g. by email, social media, messaging app)</w:t>
      </w:r>
    </w:p>
    <w:p w14:paraId="74FA2EC5" w14:textId="77777777" w:rsidR="00FB3138" w:rsidRDefault="000F4C9E" w:rsidP="00ED4A76">
      <w:pPr>
        <w:pStyle w:val="NoSpacing"/>
      </w:pPr>
      <w:r>
        <w:t xml:space="preserve">&lt;12&gt; </w:t>
      </w:r>
      <w:r w:rsidR="00FB3138">
        <w:t>Talk with friends and colleagues about a news story (face to face)</w:t>
      </w:r>
    </w:p>
    <w:p w14:paraId="3CE1413D" w14:textId="77777777" w:rsidR="00FB3138" w:rsidRDefault="000F4C9E" w:rsidP="00ED4A76">
      <w:pPr>
        <w:pStyle w:val="NoSpacing"/>
      </w:pPr>
      <w:r>
        <w:t xml:space="preserve">&lt;999 xor fixed&gt; </w:t>
      </w:r>
      <w:r w:rsidR="00FB3138">
        <w:t>None of these</w:t>
      </w:r>
    </w:p>
    <w:p w14:paraId="28909CCD" w14:textId="77777777" w:rsidR="00FB3138" w:rsidRDefault="00FB3138" w:rsidP="00FB3138"/>
    <w:p w14:paraId="4EDC1D91" w14:textId="77777777" w:rsidR="00FB3138" w:rsidRPr="0086327D" w:rsidRDefault="0086327D" w:rsidP="00FB3138">
      <w:pPr>
        <w:rPr>
          <w:highlight w:val="yellow"/>
        </w:rPr>
      </w:pPr>
      <w:r w:rsidRPr="0086327D">
        <w:rPr>
          <w:highlight w:val="yellow"/>
        </w:rPr>
        <w:t>[Q12_2019_FB]</w:t>
      </w:r>
      <w:r w:rsidR="00FB3138" w:rsidRPr="0086327D">
        <w:rPr>
          <w:highlight w:val="yellow"/>
        </w:rPr>
        <w:t xml:space="preserve"> Facebook allows you to set up, join and participate in **groups**, where you can discuss news or related topics with likeminded people. Which, if any, of the following have you used in the _past month_ on Facebook itself (Note: we’re not talking here about messages sent via Facebook Messenger) Please select all that apply.&lt;&lt;br/&gt;&gt;</w:t>
      </w:r>
    </w:p>
    <w:p w14:paraId="6D672D3F" w14:textId="77777777" w:rsidR="00FD197B" w:rsidRDefault="00FD197B" w:rsidP="0086327D">
      <w:pPr>
        <w:pStyle w:val="NoSpacing"/>
        <w:rPr>
          <w:highlight w:val="yellow"/>
        </w:rPr>
      </w:pPr>
    </w:p>
    <w:p w14:paraId="57BFD74A" w14:textId="77777777" w:rsidR="00BA461C" w:rsidRPr="003F0454" w:rsidRDefault="00BA461C" w:rsidP="00BA461C">
      <w:pPr>
        <w:pStyle w:val="NoSpacing"/>
        <w:rPr>
          <w:b/>
          <w:highlight w:val="yellow"/>
        </w:rPr>
      </w:pPr>
      <w:r w:rsidRPr="003F0454">
        <w:rPr>
          <w:b/>
          <w:highlight w:val="yellow"/>
        </w:rPr>
        <w:t xml:space="preserve">Groups with people I know well </w:t>
      </w:r>
    </w:p>
    <w:p w14:paraId="75B31ADB" w14:textId="77777777" w:rsidR="00BA461C" w:rsidRPr="003F0454" w:rsidRDefault="00BA461C" w:rsidP="00BA461C">
      <w:pPr>
        <w:pStyle w:val="NoSpacing"/>
        <w:rPr>
          <w:highlight w:val="yellow"/>
        </w:rPr>
      </w:pPr>
      <w:r w:rsidRPr="003F0454">
        <w:rPr>
          <w:highlight w:val="yellow"/>
        </w:rPr>
        <w:t xml:space="preserve">&lt;7&gt; </w:t>
      </w:r>
      <w:r w:rsidRPr="003F0454">
        <w:rPr>
          <w:rFonts w:ascii="Calibri" w:hAnsi="Calibri"/>
          <w:highlight w:val="yellow"/>
        </w:rPr>
        <w:t>A private group set up for chat with family</w:t>
      </w:r>
    </w:p>
    <w:p w14:paraId="40A5B9C2" w14:textId="77777777" w:rsidR="00DE2A91" w:rsidRPr="00DE2A91" w:rsidRDefault="00DE2A91" w:rsidP="00DE2A91">
      <w:pPr>
        <w:pStyle w:val="NoSpacing"/>
        <w:rPr>
          <w:highlight w:val="yellow"/>
        </w:rPr>
      </w:pPr>
      <w:r w:rsidRPr="00DE2A91">
        <w:rPr>
          <w:highlight w:val="yellow"/>
        </w:rPr>
        <w:t>A private group set up for chat with workmates</w:t>
      </w:r>
    </w:p>
    <w:p w14:paraId="30D42F1B" w14:textId="77777777" w:rsidR="00DE2A91" w:rsidRPr="00DE2A91" w:rsidRDefault="00DE2A91" w:rsidP="00DE2A91">
      <w:pPr>
        <w:pStyle w:val="NoSpacing"/>
        <w:rPr>
          <w:highlight w:val="yellow"/>
        </w:rPr>
      </w:pPr>
      <w:r w:rsidRPr="00DE2A91">
        <w:rPr>
          <w:highlight w:val="yellow"/>
        </w:rPr>
        <w:t>A private group set up for chat with friends</w:t>
      </w:r>
    </w:p>
    <w:p w14:paraId="571FDA4D" w14:textId="77777777" w:rsidR="00DE2A91" w:rsidRPr="0086327D" w:rsidRDefault="00DE2A91" w:rsidP="00FD197B">
      <w:pPr>
        <w:pStyle w:val="NoSpacing"/>
        <w:rPr>
          <w:highlight w:val="yellow"/>
        </w:rPr>
      </w:pPr>
    </w:p>
    <w:p w14:paraId="7C069E5A" w14:textId="77777777" w:rsidR="00FD197B" w:rsidRDefault="00FD197B" w:rsidP="0086327D">
      <w:pPr>
        <w:pStyle w:val="NoSpacing"/>
        <w:rPr>
          <w:highlight w:val="yellow"/>
        </w:rPr>
      </w:pPr>
    </w:p>
    <w:p w14:paraId="24F5CF7E" w14:textId="77777777" w:rsidR="00FD197B" w:rsidRPr="00FD197B" w:rsidRDefault="00FD197B" w:rsidP="0086327D">
      <w:pPr>
        <w:pStyle w:val="NoSpacing"/>
        <w:rPr>
          <w:b/>
          <w:highlight w:val="yellow"/>
        </w:rPr>
      </w:pPr>
      <w:r w:rsidRPr="00910D6C">
        <w:rPr>
          <w:b/>
          <w:highlight w:val="yellow"/>
        </w:rPr>
        <w:t>Groups which includes people I don’t know</w:t>
      </w:r>
    </w:p>
    <w:p w14:paraId="0525E4BA" w14:textId="77777777" w:rsidR="000F4C9E" w:rsidRPr="00910D6C" w:rsidRDefault="000F4C9E" w:rsidP="000F4C9E">
      <w:pPr>
        <w:pStyle w:val="NoSpacing"/>
        <w:rPr>
          <w:highlight w:val="yellow"/>
        </w:rPr>
      </w:pPr>
      <w:r w:rsidRPr="00910D6C">
        <w:rPr>
          <w:highlight w:val="yellow"/>
        </w:rPr>
        <w:t>&lt;1&gt; A group about news or politics</w:t>
      </w:r>
    </w:p>
    <w:p w14:paraId="19C45FC8" w14:textId="77777777" w:rsidR="000F4C9E" w:rsidRPr="00910D6C" w:rsidRDefault="000F4C9E" w:rsidP="000F4C9E">
      <w:pPr>
        <w:pStyle w:val="NoSpacing"/>
        <w:rPr>
          <w:highlight w:val="yellow"/>
        </w:rPr>
      </w:pPr>
      <w:r w:rsidRPr="00910D6C">
        <w:rPr>
          <w:highlight w:val="yellow"/>
        </w:rPr>
        <w:t>&lt;2&gt; A group about my local community</w:t>
      </w:r>
    </w:p>
    <w:p w14:paraId="1D9B3594" w14:textId="77777777" w:rsidR="000F4C9E" w:rsidRPr="00910D6C" w:rsidRDefault="000F4C9E" w:rsidP="000F4C9E">
      <w:pPr>
        <w:pStyle w:val="NoSpacing"/>
        <w:rPr>
          <w:highlight w:val="yellow"/>
        </w:rPr>
      </w:pPr>
      <w:r w:rsidRPr="00910D6C">
        <w:rPr>
          <w:highlight w:val="yellow"/>
        </w:rPr>
        <w:t>&lt;3&gt; A group about parenting</w:t>
      </w:r>
    </w:p>
    <w:p w14:paraId="666331E6" w14:textId="77777777" w:rsidR="000F4C9E" w:rsidRPr="00910D6C" w:rsidRDefault="000F4C9E" w:rsidP="000F4C9E">
      <w:pPr>
        <w:pStyle w:val="NoSpacing"/>
        <w:rPr>
          <w:highlight w:val="yellow"/>
        </w:rPr>
      </w:pPr>
      <w:r w:rsidRPr="00910D6C">
        <w:rPr>
          <w:highlight w:val="yellow"/>
        </w:rPr>
        <w:t>&lt;4&gt; A group about health or education</w:t>
      </w:r>
    </w:p>
    <w:p w14:paraId="067E3B2C" w14:textId="77777777" w:rsidR="000F4C9E" w:rsidRPr="00910D6C" w:rsidRDefault="000F4C9E" w:rsidP="000F4C9E">
      <w:pPr>
        <w:pStyle w:val="NoSpacing"/>
        <w:rPr>
          <w:highlight w:val="yellow"/>
        </w:rPr>
      </w:pPr>
      <w:r w:rsidRPr="00910D6C">
        <w:rPr>
          <w:highlight w:val="yellow"/>
        </w:rPr>
        <w:t>&lt;5&gt; A group about a hobby or passion (e.g. sport, gardening)</w:t>
      </w:r>
    </w:p>
    <w:p w14:paraId="33B0A8B4" w14:textId="77777777" w:rsidR="000F4C9E" w:rsidRPr="00910D6C" w:rsidRDefault="000F4C9E" w:rsidP="000F4C9E">
      <w:pPr>
        <w:pStyle w:val="NoSpacing"/>
        <w:rPr>
          <w:highlight w:val="yellow"/>
        </w:rPr>
      </w:pPr>
      <w:r w:rsidRPr="00910D6C">
        <w:rPr>
          <w:highlight w:val="yellow"/>
        </w:rPr>
        <w:t>&lt;6&gt; A group about a broad topic (e.g. entertainment, arts, technology)</w:t>
      </w:r>
    </w:p>
    <w:p w14:paraId="1B44D131" w14:textId="77777777" w:rsidR="000F4C9E" w:rsidRDefault="000F4C9E" w:rsidP="000F4C9E">
      <w:pPr>
        <w:pStyle w:val="NoSpacing"/>
        <w:rPr>
          <w:highlight w:val="yellow"/>
        </w:rPr>
      </w:pPr>
      <w:r w:rsidRPr="00910D6C">
        <w:rPr>
          <w:highlight w:val="yellow"/>
        </w:rPr>
        <w:t>&lt;995 fixed&gt; Another group  [Q12_2019_FB_other] {open}</w:t>
      </w:r>
    </w:p>
    <w:p w14:paraId="3A1A0970" w14:textId="77777777" w:rsidR="00FD197B" w:rsidRPr="0086327D" w:rsidRDefault="00FD197B" w:rsidP="0086327D">
      <w:pPr>
        <w:pStyle w:val="NoSpacing"/>
        <w:rPr>
          <w:highlight w:val="yellow"/>
        </w:rPr>
      </w:pPr>
    </w:p>
    <w:p w14:paraId="13E8CFDA" w14:textId="77777777" w:rsidR="000F4C9E" w:rsidRPr="00910D6C" w:rsidRDefault="000F4C9E" w:rsidP="000F4C9E">
      <w:pPr>
        <w:pStyle w:val="NoSpacing"/>
        <w:rPr>
          <w:highlight w:val="yellow"/>
        </w:rPr>
      </w:pPr>
      <w:r w:rsidRPr="00910D6C">
        <w:rPr>
          <w:highlight w:val="yellow"/>
        </w:rPr>
        <w:t>&lt;999 xor fixed &gt; I haven’t joined a Facebook group</w:t>
      </w:r>
    </w:p>
    <w:p w14:paraId="657AA094" w14:textId="77777777" w:rsidR="000F4C9E" w:rsidRPr="00910D6C" w:rsidRDefault="000F4C9E" w:rsidP="000F4C9E">
      <w:pPr>
        <w:pStyle w:val="NoSpacing"/>
      </w:pPr>
      <w:r w:rsidRPr="00910D6C">
        <w:rPr>
          <w:highlight w:val="yellow"/>
        </w:rPr>
        <w:t>&lt;998 xor fixed&gt; Don’t know</w:t>
      </w:r>
    </w:p>
    <w:p w14:paraId="2C6F4B6C" w14:textId="77777777" w:rsidR="0086327D" w:rsidRDefault="0086327D" w:rsidP="0086327D">
      <w:pPr>
        <w:pStyle w:val="NoSpacing"/>
      </w:pPr>
    </w:p>
    <w:p w14:paraId="44AD392A" w14:textId="77777777" w:rsidR="00FB3138" w:rsidRPr="00FD197B" w:rsidRDefault="00FB3138" w:rsidP="00FB3138">
      <w:pPr>
        <w:rPr>
          <w:highlight w:val="yellow"/>
        </w:rPr>
      </w:pPr>
      <w:r w:rsidRPr="00FD197B">
        <w:rPr>
          <w:highlight w:val="yellow"/>
        </w:rPr>
        <w:t>#NEW 2019, MULTICHOICE, RANDOMISE</w:t>
      </w:r>
    </w:p>
    <w:p w14:paraId="4476CC4F" w14:textId="77777777" w:rsidR="00FB3138" w:rsidRPr="00FD197B" w:rsidRDefault="00FD197B" w:rsidP="00FB3138">
      <w:pPr>
        <w:rPr>
          <w:highlight w:val="yellow"/>
        </w:rPr>
      </w:pPr>
      <w:r w:rsidRPr="00FD197B">
        <w:rPr>
          <w:highlight w:val="yellow"/>
        </w:rPr>
        <w:t xml:space="preserve"> </w:t>
      </w:r>
      <w:r w:rsidR="00FB3138" w:rsidRPr="00FD197B">
        <w:rPr>
          <w:highlight w:val="yellow"/>
        </w:rPr>
        <w:t>[Q12_2019_WA] WhatsApp allows you to set up, join and participate in **groups**, where you can discuss news or related topics with likeminded people. Which, if any, of the following have you used in the _past month_ on WhatsApp. Please select all that apply.&lt;&lt;br/&gt;&gt;</w:t>
      </w:r>
    </w:p>
    <w:p w14:paraId="731A2FC1" w14:textId="77777777" w:rsidR="00BA461C" w:rsidRPr="003F0454" w:rsidRDefault="00BA461C" w:rsidP="00BA461C">
      <w:pPr>
        <w:pStyle w:val="NoSpacing"/>
        <w:rPr>
          <w:b/>
          <w:highlight w:val="yellow"/>
        </w:rPr>
      </w:pPr>
      <w:r w:rsidRPr="003F0454">
        <w:rPr>
          <w:b/>
          <w:highlight w:val="yellow"/>
        </w:rPr>
        <w:t xml:space="preserve">Groups with people I know well </w:t>
      </w:r>
    </w:p>
    <w:p w14:paraId="4EA6E40B" w14:textId="77777777" w:rsidR="00BA461C" w:rsidRPr="003F0454" w:rsidRDefault="00BA461C" w:rsidP="00BA461C">
      <w:pPr>
        <w:pStyle w:val="NoSpacing"/>
        <w:rPr>
          <w:highlight w:val="yellow"/>
        </w:rPr>
      </w:pPr>
      <w:r w:rsidRPr="003F0454">
        <w:rPr>
          <w:highlight w:val="yellow"/>
        </w:rPr>
        <w:t xml:space="preserve">&lt;7&gt; </w:t>
      </w:r>
      <w:r w:rsidRPr="003F0454">
        <w:rPr>
          <w:rFonts w:ascii="Calibri" w:hAnsi="Calibri"/>
          <w:highlight w:val="yellow"/>
        </w:rPr>
        <w:t>A private group set up for chat with family</w:t>
      </w:r>
    </w:p>
    <w:p w14:paraId="16A460C8" w14:textId="77777777" w:rsidR="00DE2A91" w:rsidRPr="00DE2A91" w:rsidRDefault="00DE2A91" w:rsidP="00DE2A91">
      <w:pPr>
        <w:pStyle w:val="NoSpacing"/>
        <w:rPr>
          <w:highlight w:val="yellow"/>
        </w:rPr>
      </w:pPr>
      <w:r w:rsidRPr="00DE2A91">
        <w:rPr>
          <w:highlight w:val="yellow"/>
        </w:rPr>
        <w:t>A private group set up for chat with workmates</w:t>
      </w:r>
    </w:p>
    <w:p w14:paraId="3B21A037" w14:textId="77777777" w:rsidR="00DE2A91" w:rsidRPr="00DE2A91" w:rsidRDefault="00DE2A91" w:rsidP="00DE2A91">
      <w:pPr>
        <w:pStyle w:val="NoSpacing"/>
        <w:rPr>
          <w:highlight w:val="yellow"/>
        </w:rPr>
      </w:pPr>
      <w:r w:rsidRPr="00DE2A91">
        <w:rPr>
          <w:highlight w:val="yellow"/>
        </w:rPr>
        <w:lastRenderedPageBreak/>
        <w:t>A private group set up for chat with friends</w:t>
      </w:r>
    </w:p>
    <w:p w14:paraId="140C235E" w14:textId="77777777" w:rsidR="00DE2A91" w:rsidRDefault="00DE2A91" w:rsidP="00FD197B">
      <w:pPr>
        <w:pStyle w:val="NoSpacing"/>
        <w:rPr>
          <w:highlight w:val="yellow"/>
        </w:rPr>
      </w:pPr>
    </w:p>
    <w:p w14:paraId="30B58845" w14:textId="77777777" w:rsidR="008A5629" w:rsidRDefault="008A5629" w:rsidP="00FD197B">
      <w:pPr>
        <w:pStyle w:val="NoSpacing"/>
        <w:rPr>
          <w:highlight w:val="yellow"/>
        </w:rPr>
      </w:pPr>
    </w:p>
    <w:p w14:paraId="3F397E9B" w14:textId="77777777" w:rsidR="00FD197B" w:rsidRDefault="00FD197B" w:rsidP="00FD197B">
      <w:pPr>
        <w:pStyle w:val="NoSpacing"/>
        <w:rPr>
          <w:highlight w:val="yellow"/>
        </w:rPr>
      </w:pPr>
      <w:r w:rsidRPr="00910D6C">
        <w:rPr>
          <w:b/>
          <w:bCs/>
          <w:highlight w:val="yellow"/>
        </w:rPr>
        <w:t>Groups that includes people I don’t know</w:t>
      </w:r>
    </w:p>
    <w:p w14:paraId="1BBADB59" w14:textId="77777777" w:rsidR="008A5629" w:rsidRPr="00910D6C" w:rsidRDefault="008A5629" w:rsidP="008A5629">
      <w:pPr>
        <w:pStyle w:val="NoSpacing"/>
        <w:rPr>
          <w:highlight w:val="yellow"/>
        </w:rPr>
      </w:pPr>
      <w:r w:rsidRPr="00910D6C">
        <w:rPr>
          <w:highlight w:val="yellow"/>
        </w:rPr>
        <w:t> &lt;1&gt; A group about news or politics</w:t>
      </w:r>
    </w:p>
    <w:p w14:paraId="6A7DB368" w14:textId="77777777" w:rsidR="008A5629" w:rsidRPr="00910D6C" w:rsidRDefault="008A5629" w:rsidP="008A5629">
      <w:pPr>
        <w:pStyle w:val="NoSpacing"/>
        <w:rPr>
          <w:highlight w:val="yellow"/>
        </w:rPr>
      </w:pPr>
      <w:r w:rsidRPr="00910D6C">
        <w:rPr>
          <w:highlight w:val="yellow"/>
        </w:rPr>
        <w:t>&lt;2&gt; A group about my local community</w:t>
      </w:r>
    </w:p>
    <w:p w14:paraId="735880F5" w14:textId="77777777" w:rsidR="008A5629" w:rsidRPr="00910D6C" w:rsidRDefault="008A5629" w:rsidP="008A5629">
      <w:pPr>
        <w:pStyle w:val="NoSpacing"/>
        <w:rPr>
          <w:highlight w:val="yellow"/>
        </w:rPr>
      </w:pPr>
      <w:r w:rsidRPr="00910D6C">
        <w:rPr>
          <w:highlight w:val="yellow"/>
        </w:rPr>
        <w:t>&lt;3&gt; A group about parenting</w:t>
      </w:r>
    </w:p>
    <w:p w14:paraId="25583197" w14:textId="77777777" w:rsidR="008A5629" w:rsidRPr="00910D6C" w:rsidRDefault="008A5629" w:rsidP="008A5629">
      <w:pPr>
        <w:pStyle w:val="NoSpacing"/>
        <w:rPr>
          <w:highlight w:val="yellow"/>
        </w:rPr>
      </w:pPr>
      <w:r w:rsidRPr="00910D6C">
        <w:rPr>
          <w:highlight w:val="yellow"/>
        </w:rPr>
        <w:t>&lt;4&gt; A group about health or education</w:t>
      </w:r>
    </w:p>
    <w:p w14:paraId="437327A0" w14:textId="77777777" w:rsidR="008A5629" w:rsidRPr="00910D6C" w:rsidRDefault="008A5629" w:rsidP="008A5629">
      <w:pPr>
        <w:pStyle w:val="NoSpacing"/>
        <w:rPr>
          <w:highlight w:val="yellow"/>
        </w:rPr>
      </w:pPr>
      <w:r w:rsidRPr="00910D6C">
        <w:rPr>
          <w:highlight w:val="yellow"/>
        </w:rPr>
        <w:t>&lt;5&gt; A group about a hobby or passion (e.g. sport, gardening)</w:t>
      </w:r>
    </w:p>
    <w:p w14:paraId="33C400B0" w14:textId="77777777" w:rsidR="008A5629" w:rsidRPr="00910D6C" w:rsidRDefault="008A5629" w:rsidP="008A5629">
      <w:pPr>
        <w:pStyle w:val="NoSpacing"/>
        <w:rPr>
          <w:highlight w:val="yellow"/>
        </w:rPr>
      </w:pPr>
      <w:r w:rsidRPr="00910D6C">
        <w:rPr>
          <w:highlight w:val="yellow"/>
        </w:rPr>
        <w:t>&lt;6&gt; A group about a broad topic (e.g. entertainment, arts, technology)</w:t>
      </w:r>
    </w:p>
    <w:p w14:paraId="015B386F" w14:textId="77777777" w:rsidR="008A5629" w:rsidRPr="00910D6C" w:rsidRDefault="008A5629" w:rsidP="008A5629">
      <w:pPr>
        <w:pStyle w:val="NoSpacing"/>
        <w:rPr>
          <w:highlight w:val="yellow"/>
        </w:rPr>
      </w:pPr>
      <w:r w:rsidRPr="00910D6C">
        <w:rPr>
          <w:highlight w:val="yellow"/>
        </w:rPr>
        <w:t>&lt;995 fixed&gt; Another group [Q12_2019_WA_other] {open}</w:t>
      </w:r>
    </w:p>
    <w:p w14:paraId="23909B4B" w14:textId="77777777" w:rsidR="00FD197B" w:rsidRPr="00FD197B" w:rsidRDefault="00FD197B" w:rsidP="00FD197B">
      <w:pPr>
        <w:pStyle w:val="NoSpacing"/>
        <w:rPr>
          <w:highlight w:val="yellow"/>
        </w:rPr>
      </w:pPr>
    </w:p>
    <w:p w14:paraId="7DA26316" w14:textId="77777777" w:rsidR="008A5629" w:rsidRPr="00910D6C" w:rsidRDefault="008A5629" w:rsidP="008A5629">
      <w:pPr>
        <w:pStyle w:val="NoSpacing"/>
        <w:rPr>
          <w:highlight w:val="yellow"/>
        </w:rPr>
      </w:pPr>
      <w:r w:rsidRPr="00910D6C">
        <w:rPr>
          <w:highlight w:val="yellow"/>
        </w:rPr>
        <w:t>&lt;999 xor fixed &gt; I haven’t joined a WhatsApp group</w:t>
      </w:r>
    </w:p>
    <w:p w14:paraId="59C03C56" w14:textId="77777777" w:rsidR="008A5629" w:rsidRDefault="008A5629" w:rsidP="008A5629">
      <w:pPr>
        <w:pStyle w:val="NoSpacing"/>
      </w:pPr>
      <w:r w:rsidRPr="00910D6C">
        <w:rPr>
          <w:highlight w:val="yellow"/>
        </w:rPr>
        <w:t>&lt;998 xor fixed&gt; Don’t know</w:t>
      </w:r>
      <w:r>
        <w:t> </w:t>
      </w:r>
    </w:p>
    <w:p w14:paraId="3ED7A2B5" w14:textId="77777777" w:rsidR="00FB3138" w:rsidRDefault="00FB3138" w:rsidP="00FB3138"/>
    <w:p w14:paraId="7189D012" w14:textId="77777777" w:rsidR="00FB3138" w:rsidRDefault="00FB3138" w:rsidP="00FB3138">
      <w:r w:rsidRPr="00DB258A">
        <w:rPr>
          <w:highlight w:val="yellow"/>
        </w:rPr>
        <w:t>#NEW 2019</w:t>
      </w:r>
    </w:p>
    <w:p w14:paraId="4F0025F8" w14:textId="77777777" w:rsidR="00FB3138" w:rsidRPr="00DB258A" w:rsidRDefault="00FD197B" w:rsidP="00FB3138">
      <w:pPr>
        <w:rPr>
          <w:highlight w:val="yellow"/>
        </w:rPr>
      </w:pPr>
      <w:r>
        <w:t xml:space="preserve"> </w:t>
      </w:r>
      <w:r w:rsidR="00DB258A">
        <w:rPr>
          <w:highlight w:val="yellow"/>
        </w:rPr>
        <w:t>[Q15_2019]</w:t>
      </w:r>
      <w:r w:rsidR="00FB3138" w:rsidRPr="00DB258A">
        <w:rPr>
          <w:highlight w:val="yellow"/>
        </w:rPr>
        <w:t xml:space="preserve"> We are now going to ask you whether you think the news media in your country is doing a good job or not. Please indicate your level of agreement with the following statements:</w:t>
      </w:r>
    </w:p>
    <w:p w14:paraId="53BD766E" w14:textId="77777777" w:rsidR="00FB3138" w:rsidRPr="00DB258A" w:rsidRDefault="00FB3138" w:rsidP="00FD197B">
      <w:pPr>
        <w:pStyle w:val="NoSpacing"/>
        <w:rPr>
          <w:highlight w:val="yellow"/>
        </w:rPr>
      </w:pPr>
      <w:r w:rsidRPr="00DB258A">
        <w:rPr>
          <w:highlight w:val="yellow"/>
        </w:rPr>
        <w:t xml:space="preserve">The news media monitors and scrutinises </w:t>
      </w:r>
      <w:r w:rsidR="00FD197B" w:rsidRPr="00DB258A">
        <w:rPr>
          <w:highlight w:val="yellow"/>
        </w:rPr>
        <w:t xml:space="preserve">powerful people and businesses </w:t>
      </w:r>
    </w:p>
    <w:p w14:paraId="267543E9" w14:textId="77777777" w:rsidR="00FB3138" w:rsidRPr="00DB258A" w:rsidRDefault="00FB3138" w:rsidP="00FD197B">
      <w:pPr>
        <w:pStyle w:val="NoSpacing"/>
        <w:rPr>
          <w:highlight w:val="yellow"/>
        </w:rPr>
      </w:pPr>
      <w:r w:rsidRPr="00DB258A">
        <w:rPr>
          <w:highlight w:val="yellow"/>
        </w:rPr>
        <w:t>The topics chosen by the news me</w:t>
      </w:r>
      <w:r w:rsidR="00FD197B" w:rsidRPr="00DB258A">
        <w:rPr>
          <w:highlight w:val="yellow"/>
        </w:rPr>
        <w:t xml:space="preserve">dia do not feel relevant to me </w:t>
      </w:r>
    </w:p>
    <w:p w14:paraId="7BBB1556" w14:textId="77777777" w:rsidR="00FB3138" w:rsidRPr="00DB258A" w:rsidRDefault="00FB3138" w:rsidP="00FD197B">
      <w:pPr>
        <w:pStyle w:val="NoSpacing"/>
        <w:rPr>
          <w:highlight w:val="yellow"/>
        </w:rPr>
      </w:pPr>
      <w:r w:rsidRPr="00DB258A">
        <w:rPr>
          <w:highlight w:val="yellow"/>
        </w:rPr>
        <w:t xml:space="preserve">The news media often takes too negative view of events  </w:t>
      </w:r>
    </w:p>
    <w:p w14:paraId="532E8053" w14:textId="1A53366C" w:rsidR="00FB3138" w:rsidRPr="00DB258A" w:rsidRDefault="00FB3138" w:rsidP="00FD197B">
      <w:pPr>
        <w:pStyle w:val="NoSpacing"/>
        <w:rPr>
          <w:highlight w:val="yellow"/>
        </w:rPr>
      </w:pPr>
      <w:r w:rsidRPr="00DB258A">
        <w:rPr>
          <w:highlight w:val="yellow"/>
        </w:rPr>
        <w:t xml:space="preserve">The news media keeping me **up to date** about what’s going on </w:t>
      </w:r>
    </w:p>
    <w:p w14:paraId="39FDC233" w14:textId="77777777" w:rsidR="00FB3138" w:rsidRPr="00DB258A" w:rsidRDefault="00FB3138" w:rsidP="00FD197B">
      <w:pPr>
        <w:pStyle w:val="NoSpacing"/>
        <w:rPr>
          <w:highlight w:val="yellow"/>
        </w:rPr>
      </w:pPr>
      <w:r w:rsidRPr="00DB258A">
        <w:rPr>
          <w:highlight w:val="yellow"/>
        </w:rPr>
        <w:t>The news media helps me **un</w:t>
      </w:r>
      <w:r w:rsidR="00FD197B" w:rsidRPr="00DB258A">
        <w:rPr>
          <w:highlight w:val="yellow"/>
        </w:rPr>
        <w:t xml:space="preserve">derstand** the news of the day </w:t>
      </w:r>
    </w:p>
    <w:p w14:paraId="570FF465" w14:textId="77777777" w:rsidR="00FB3138" w:rsidRPr="00DB258A" w:rsidRDefault="00FB3138" w:rsidP="00FB3138">
      <w:pPr>
        <w:rPr>
          <w:highlight w:val="yellow"/>
        </w:rPr>
      </w:pPr>
    </w:p>
    <w:p w14:paraId="1A1FA6AD" w14:textId="77777777" w:rsidR="00FB3138" w:rsidRPr="00DB258A" w:rsidRDefault="00FB3138" w:rsidP="00FD197B">
      <w:pPr>
        <w:pStyle w:val="NoSpacing"/>
        <w:rPr>
          <w:highlight w:val="yellow"/>
        </w:rPr>
      </w:pPr>
      <w:r w:rsidRPr="00DB258A">
        <w:rPr>
          <w:highlight w:val="yellow"/>
        </w:rPr>
        <w:t>Strongly disagree</w:t>
      </w:r>
    </w:p>
    <w:p w14:paraId="4B4A0879" w14:textId="77777777" w:rsidR="00FB3138" w:rsidRPr="00DB258A" w:rsidRDefault="00FB3138" w:rsidP="00FD197B">
      <w:pPr>
        <w:pStyle w:val="NoSpacing"/>
        <w:rPr>
          <w:highlight w:val="yellow"/>
        </w:rPr>
      </w:pPr>
      <w:r w:rsidRPr="00DB258A">
        <w:rPr>
          <w:highlight w:val="yellow"/>
        </w:rPr>
        <w:t>Tend to disagree</w:t>
      </w:r>
    </w:p>
    <w:p w14:paraId="7233EAB0" w14:textId="77777777" w:rsidR="00FD197B" w:rsidRPr="00DB258A" w:rsidRDefault="00FD197B" w:rsidP="00FD197B">
      <w:pPr>
        <w:pStyle w:val="NoSpacing"/>
        <w:rPr>
          <w:highlight w:val="yellow"/>
        </w:rPr>
      </w:pPr>
      <w:r w:rsidRPr="00DB258A">
        <w:rPr>
          <w:highlight w:val="yellow"/>
        </w:rPr>
        <w:t>Neither agree nor disagree</w:t>
      </w:r>
    </w:p>
    <w:p w14:paraId="4CBF4EE2" w14:textId="77777777" w:rsidR="00FD197B" w:rsidRPr="00DB258A" w:rsidRDefault="00FD197B" w:rsidP="00FD197B">
      <w:pPr>
        <w:pStyle w:val="NoSpacing"/>
        <w:rPr>
          <w:highlight w:val="yellow"/>
        </w:rPr>
      </w:pPr>
      <w:r w:rsidRPr="00DB258A">
        <w:rPr>
          <w:highlight w:val="yellow"/>
        </w:rPr>
        <w:t>Tend to agree</w:t>
      </w:r>
    </w:p>
    <w:p w14:paraId="62421223" w14:textId="77777777" w:rsidR="00FB3138" w:rsidRDefault="00FB3138" w:rsidP="00FD197B">
      <w:pPr>
        <w:pStyle w:val="NoSpacing"/>
      </w:pPr>
      <w:r w:rsidRPr="00DB258A">
        <w:rPr>
          <w:highlight w:val="yellow"/>
        </w:rPr>
        <w:t>Strongly agree</w:t>
      </w:r>
    </w:p>
    <w:p w14:paraId="5D4A5833" w14:textId="77777777" w:rsidR="006E48A3" w:rsidRDefault="006E48A3" w:rsidP="00647D19">
      <w:pPr>
        <w:pStyle w:val="NoSpacing"/>
        <w:rPr>
          <w:b/>
        </w:rPr>
      </w:pPr>
    </w:p>
    <w:p w14:paraId="530D37AD" w14:textId="77777777" w:rsidR="008F0075" w:rsidRPr="008F0075" w:rsidRDefault="008F0075" w:rsidP="00647D19">
      <w:pPr>
        <w:pStyle w:val="NoSpacing"/>
        <w:rPr>
          <w:b/>
        </w:rPr>
      </w:pPr>
      <w:r w:rsidRPr="008F0075">
        <w:rPr>
          <w:b/>
        </w:rPr>
        <w:t>#DUPLICATE TEXT</w:t>
      </w:r>
    </w:p>
    <w:p w14:paraId="3D1DD77E" w14:textId="77777777" w:rsidR="008F0075" w:rsidRDefault="008F0075" w:rsidP="00647D19">
      <w:pPr>
        <w:pStyle w:val="NoSpacing"/>
      </w:pPr>
    </w:p>
    <w:p w14:paraId="3CE0C8FA" w14:textId="77777777" w:rsidR="008F0075" w:rsidRPr="008F0075" w:rsidRDefault="008F0075" w:rsidP="008F0075">
      <w:pPr>
        <w:spacing w:after="0" w:line="240" w:lineRule="auto"/>
        <w:rPr>
          <w:rFonts w:ascii="Calibri" w:eastAsia="Times New Roman" w:hAnsi="Calibri" w:cs="Times New Roman"/>
          <w:color w:val="000000"/>
          <w:lang w:eastAsia="en-GB"/>
        </w:rPr>
      </w:pPr>
      <w:r w:rsidRPr="008F0075">
        <w:rPr>
          <w:rFonts w:ascii="Calibri" w:eastAsia="Times New Roman" w:hAnsi="Calibri" w:cs="Times New Roman"/>
          <w:color w:val="000000"/>
          <w:lang w:eastAsia="en-GB"/>
        </w:rPr>
        <w:t>It appears that you have already taken this survey. If you have previously started this survey and not finished, please check your email for a link that will allow you to resume at your prior location.</w:t>
      </w:r>
    </w:p>
    <w:p w14:paraId="168AEE3F" w14:textId="77777777" w:rsidR="008F0075" w:rsidRDefault="008F0075" w:rsidP="00647D19">
      <w:pPr>
        <w:pStyle w:val="NoSpacing"/>
      </w:pPr>
    </w:p>
    <w:sectPr w:rsidR="008F0075">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A449CB" w16cid:durableId="1FE1EF1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48C"/>
    <w:rsid w:val="0003491C"/>
    <w:rsid w:val="000367AC"/>
    <w:rsid w:val="000B5DD6"/>
    <w:rsid w:val="000F4C9E"/>
    <w:rsid w:val="001352B3"/>
    <w:rsid w:val="001579C9"/>
    <w:rsid w:val="001D5A7E"/>
    <w:rsid w:val="001D6B93"/>
    <w:rsid w:val="00296E50"/>
    <w:rsid w:val="002C32D2"/>
    <w:rsid w:val="002D4054"/>
    <w:rsid w:val="002F7AAF"/>
    <w:rsid w:val="00330B34"/>
    <w:rsid w:val="003B7C46"/>
    <w:rsid w:val="00423C02"/>
    <w:rsid w:val="004558B5"/>
    <w:rsid w:val="00494A96"/>
    <w:rsid w:val="004D253B"/>
    <w:rsid w:val="004D7C21"/>
    <w:rsid w:val="0054445C"/>
    <w:rsid w:val="00580F0E"/>
    <w:rsid w:val="005A38DB"/>
    <w:rsid w:val="005F569B"/>
    <w:rsid w:val="0062384A"/>
    <w:rsid w:val="006263DB"/>
    <w:rsid w:val="0064248C"/>
    <w:rsid w:val="00647D19"/>
    <w:rsid w:val="006E48A3"/>
    <w:rsid w:val="007A492C"/>
    <w:rsid w:val="007D0542"/>
    <w:rsid w:val="007F3E01"/>
    <w:rsid w:val="00805D20"/>
    <w:rsid w:val="008240FF"/>
    <w:rsid w:val="00824E1D"/>
    <w:rsid w:val="00832BDC"/>
    <w:rsid w:val="00845AFB"/>
    <w:rsid w:val="00847536"/>
    <w:rsid w:val="0086327D"/>
    <w:rsid w:val="008743E8"/>
    <w:rsid w:val="00876366"/>
    <w:rsid w:val="008A5629"/>
    <w:rsid w:val="008C50B1"/>
    <w:rsid w:val="008F0075"/>
    <w:rsid w:val="009263DB"/>
    <w:rsid w:val="00994E61"/>
    <w:rsid w:val="009D5535"/>
    <w:rsid w:val="00A027FE"/>
    <w:rsid w:val="00A44F10"/>
    <w:rsid w:val="00A66785"/>
    <w:rsid w:val="00A66E60"/>
    <w:rsid w:val="00A97C96"/>
    <w:rsid w:val="00AF0708"/>
    <w:rsid w:val="00AF3FDB"/>
    <w:rsid w:val="00B15848"/>
    <w:rsid w:val="00B25839"/>
    <w:rsid w:val="00BA461C"/>
    <w:rsid w:val="00BF37DE"/>
    <w:rsid w:val="00C0624C"/>
    <w:rsid w:val="00C27FA5"/>
    <w:rsid w:val="00C87988"/>
    <w:rsid w:val="00C95E1F"/>
    <w:rsid w:val="00CD0A86"/>
    <w:rsid w:val="00CD3AC5"/>
    <w:rsid w:val="00CF5278"/>
    <w:rsid w:val="00D25786"/>
    <w:rsid w:val="00D80C01"/>
    <w:rsid w:val="00DB258A"/>
    <w:rsid w:val="00DE2A91"/>
    <w:rsid w:val="00DF1F91"/>
    <w:rsid w:val="00EA237D"/>
    <w:rsid w:val="00ED4A76"/>
    <w:rsid w:val="00F05C82"/>
    <w:rsid w:val="00F53B93"/>
    <w:rsid w:val="00F54A57"/>
    <w:rsid w:val="00F75352"/>
    <w:rsid w:val="00FA101C"/>
    <w:rsid w:val="00FB3138"/>
    <w:rsid w:val="00FD19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43DD4"/>
  <w15:chartTrackingRefBased/>
  <w15:docId w15:val="{68420059-585C-4501-BD81-9A43E5FC2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3E01"/>
    <w:pPr>
      <w:spacing w:after="0" w:line="240" w:lineRule="auto"/>
    </w:pPr>
  </w:style>
  <w:style w:type="character" w:styleId="CommentReference">
    <w:name w:val="annotation reference"/>
    <w:basedOn w:val="DefaultParagraphFont"/>
    <w:uiPriority w:val="99"/>
    <w:semiHidden/>
    <w:unhideWhenUsed/>
    <w:rsid w:val="00F75352"/>
    <w:rPr>
      <w:sz w:val="16"/>
      <w:szCs w:val="16"/>
    </w:rPr>
  </w:style>
  <w:style w:type="paragraph" w:styleId="CommentText">
    <w:name w:val="annotation text"/>
    <w:basedOn w:val="Normal"/>
    <w:link w:val="CommentTextChar"/>
    <w:uiPriority w:val="99"/>
    <w:semiHidden/>
    <w:unhideWhenUsed/>
    <w:rsid w:val="00F75352"/>
    <w:pPr>
      <w:spacing w:line="240" w:lineRule="auto"/>
    </w:pPr>
    <w:rPr>
      <w:sz w:val="20"/>
      <w:szCs w:val="20"/>
    </w:rPr>
  </w:style>
  <w:style w:type="character" w:customStyle="1" w:styleId="CommentTextChar">
    <w:name w:val="Comment Text Char"/>
    <w:basedOn w:val="DefaultParagraphFont"/>
    <w:link w:val="CommentText"/>
    <w:uiPriority w:val="99"/>
    <w:semiHidden/>
    <w:rsid w:val="00F75352"/>
    <w:rPr>
      <w:sz w:val="20"/>
      <w:szCs w:val="20"/>
    </w:rPr>
  </w:style>
  <w:style w:type="paragraph" w:styleId="CommentSubject">
    <w:name w:val="annotation subject"/>
    <w:basedOn w:val="CommentText"/>
    <w:next w:val="CommentText"/>
    <w:link w:val="CommentSubjectChar"/>
    <w:uiPriority w:val="99"/>
    <w:semiHidden/>
    <w:unhideWhenUsed/>
    <w:rsid w:val="00F75352"/>
    <w:rPr>
      <w:b/>
      <w:bCs/>
    </w:rPr>
  </w:style>
  <w:style w:type="character" w:customStyle="1" w:styleId="CommentSubjectChar">
    <w:name w:val="Comment Subject Char"/>
    <w:basedOn w:val="CommentTextChar"/>
    <w:link w:val="CommentSubject"/>
    <w:uiPriority w:val="99"/>
    <w:semiHidden/>
    <w:rsid w:val="00F75352"/>
    <w:rPr>
      <w:b/>
      <w:bCs/>
      <w:sz w:val="20"/>
      <w:szCs w:val="20"/>
    </w:rPr>
  </w:style>
  <w:style w:type="paragraph" w:styleId="BalloonText">
    <w:name w:val="Balloon Text"/>
    <w:basedOn w:val="Normal"/>
    <w:link w:val="BalloonTextChar"/>
    <w:uiPriority w:val="99"/>
    <w:semiHidden/>
    <w:unhideWhenUsed/>
    <w:rsid w:val="00F753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5352"/>
    <w:rPr>
      <w:rFonts w:ascii="Segoe UI" w:hAnsi="Segoe UI" w:cs="Segoe UI"/>
      <w:sz w:val="18"/>
      <w:szCs w:val="18"/>
    </w:rPr>
  </w:style>
  <w:style w:type="character" w:customStyle="1" w:styleId="aak">
    <w:name w:val="aak"/>
    <w:basedOn w:val="DefaultParagraphFont"/>
    <w:rsid w:val="00EA2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214952">
      <w:bodyDiv w:val="1"/>
      <w:marLeft w:val="0"/>
      <w:marRight w:val="0"/>
      <w:marTop w:val="0"/>
      <w:marBottom w:val="0"/>
      <w:divBdr>
        <w:top w:val="none" w:sz="0" w:space="0" w:color="auto"/>
        <w:left w:val="none" w:sz="0" w:space="0" w:color="auto"/>
        <w:bottom w:val="none" w:sz="0" w:space="0" w:color="auto"/>
        <w:right w:val="none" w:sz="0" w:space="0" w:color="auto"/>
      </w:divBdr>
    </w:div>
    <w:div w:id="653752530">
      <w:bodyDiv w:val="1"/>
      <w:marLeft w:val="0"/>
      <w:marRight w:val="0"/>
      <w:marTop w:val="0"/>
      <w:marBottom w:val="0"/>
      <w:divBdr>
        <w:top w:val="none" w:sz="0" w:space="0" w:color="auto"/>
        <w:left w:val="none" w:sz="0" w:space="0" w:color="auto"/>
        <w:bottom w:val="none" w:sz="0" w:space="0" w:color="auto"/>
        <w:right w:val="none" w:sz="0" w:space="0" w:color="auto"/>
      </w:divBdr>
    </w:div>
    <w:div w:id="870611302">
      <w:bodyDiv w:val="1"/>
      <w:marLeft w:val="0"/>
      <w:marRight w:val="0"/>
      <w:marTop w:val="0"/>
      <w:marBottom w:val="0"/>
      <w:divBdr>
        <w:top w:val="none" w:sz="0" w:space="0" w:color="auto"/>
        <w:left w:val="none" w:sz="0" w:space="0" w:color="auto"/>
        <w:bottom w:val="none" w:sz="0" w:space="0" w:color="auto"/>
        <w:right w:val="none" w:sz="0" w:space="0" w:color="auto"/>
      </w:divBdr>
    </w:div>
    <w:div w:id="947345830">
      <w:bodyDiv w:val="1"/>
      <w:marLeft w:val="0"/>
      <w:marRight w:val="0"/>
      <w:marTop w:val="0"/>
      <w:marBottom w:val="0"/>
      <w:divBdr>
        <w:top w:val="none" w:sz="0" w:space="0" w:color="auto"/>
        <w:left w:val="none" w:sz="0" w:space="0" w:color="auto"/>
        <w:bottom w:val="none" w:sz="0" w:space="0" w:color="auto"/>
        <w:right w:val="none" w:sz="0" w:space="0" w:color="auto"/>
      </w:divBdr>
    </w:div>
    <w:div w:id="1112476389">
      <w:bodyDiv w:val="1"/>
      <w:marLeft w:val="0"/>
      <w:marRight w:val="0"/>
      <w:marTop w:val="0"/>
      <w:marBottom w:val="0"/>
      <w:divBdr>
        <w:top w:val="none" w:sz="0" w:space="0" w:color="auto"/>
        <w:left w:val="none" w:sz="0" w:space="0" w:color="auto"/>
        <w:bottom w:val="none" w:sz="0" w:space="0" w:color="auto"/>
        <w:right w:val="none" w:sz="0" w:space="0" w:color="auto"/>
      </w:divBdr>
    </w:div>
    <w:div w:id="187022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 Id="rId9"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P:\Clients%20Folders\2018%20Client%20Surveys\Reuters\Questionnaire\Omni%20Folder\Questionnaire%20for%20Translation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Questionnaire for Translation_Template</Template>
  <TotalTime>7</TotalTime>
  <Pages>15</Pages>
  <Words>4212</Words>
  <Characters>24015</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YouGov Plc</Company>
  <LinksUpToDate>false</LinksUpToDate>
  <CharactersWithSpaces>28171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Wilson</dc:creator>
  <cp:keywords/>
  <dc:description/>
  <cp:lastModifiedBy>Matthew Leake</cp:lastModifiedBy>
  <cp:revision>4</cp:revision>
  <dcterms:created xsi:type="dcterms:W3CDTF">2019-07-01T10:03:00Z</dcterms:created>
  <dcterms:modified xsi:type="dcterms:W3CDTF">2019-09-18T16:53:00Z</dcterms:modified>
</cp:coreProperties>
</file>